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34ABA2" w:themeColor="accent6"/>
  <w:body>
    <w:p w14:paraId="7F1A6A62" w14:textId="0E999F95" w:rsidR="00D077E9" w:rsidRDefault="00ED1BC4" w:rsidP="00A90D1F">
      <w:pPr>
        <w:bidi/>
      </w:pPr>
      <w:bookmarkStart w:id="0" w:name="_Hlk207441197"/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68BC835" wp14:editId="0E35C6EA">
                <wp:simplePos x="0" y="0"/>
                <wp:positionH relativeFrom="column">
                  <wp:posOffset>3074670</wp:posOffset>
                </wp:positionH>
                <wp:positionV relativeFrom="paragraph">
                  <wp:posOffset>-816610</wp:posOffset>
                </wp:positionV>
                <wp:extent cx="847336" cy="789039"/>
                <wp:effectExtent l="0" t="0" r="0" b="0"/>
                <wp:wrapNone/>
                <wp:docPr id="196372345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336" cy="7890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84223" w14:textId="65B550EE" w:rsidR="00ED1BC4" w:rsidRPr="00CE5AA5" w:rsidRDefault="00CE5AA5" w:rsidP="00ED1BC4">
                            <w:pPr>
                              <w:bidi/>
                              <w:rPr>
                                <w:rFonts w:ascii="110_Besmellah_1(MRT)" w:hAnsi="110_Besmellah_1(MRT)"/>
                                <w:color w:val="FFFF00"/>
                                <w:sz w:val="96"/>
                                <w:szCs w:val="56"/>
                                <w:rtl/>
                                <w:lang w:bidi="fa-IR"/>
                              </w:rPr>
                            </w:pPr>
                            <w:r w:rsidRPr="00CE5AA5">
                              <w:rPr>
                                <w:rFonts w:ascii="110_Besmellah_1(MRT)" w:hAnsi="110_Besmellah_1(MRT)"/>
                                <w:color w:val="FFFF00"/>
                                <w:sz w:val="96"/>
                                <w:szCs w:val="56"/>
                                <w:lang w:bidi="fa-IR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8BC835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left:0;text-align:left;margin-left:242.1pt;margin-top:-64.3pt;width:66.7pt;height:62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" filled="f" stroked="f">
                <v:textbox>
                  <w:txbxContent>
                    <w:p w14:paraId="75684223" w14:textId="65B550EE" w:rsidR="00ED1BC4" w:rsidRPr="00CE5AA5" w:rsidRDefault="00CE5AA5" w:rsidP="00ED1BC4">
                      <w:pPr>
                        <w:bidi/>
                        <w:rPr>
                          <w:rFonts w:ascii="110_Besmellah_1(MRT)" w:hAnsi="110_Besmellah_1(MRT)"/>
                          <w:color w:val="FFFF00"/>
                          <w:sz w:val="96"/>
                          <w:szCs w:val="56"/>
                          <w:rtl/>
                          <w:lang w:bidi="fa-IR"/>
                        </w:rPr>
                      </w:pPr>
                      <w:r w:rsidRPr="00CE5AA5">
                        <w:rPr>
                          <w:rFonts w:ascii="110_Besmellah_1(MRT)" w:hAnsi="110_Besmellah_1(MRT)"/>
                          <w:color w:val="FFFF00"/>
                          <w:sz w:val="96"/>
                          <w:szCs w:val="56"/>
                          <w:lang w:bidi="fa-IR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D077E9">
        <w:rPr>
          <w:noProof/>
        </w:rPr>
        <w:drawing>
          <wp:anchor distT="0" distB="0" distL="114300" distR="114300" simplePos="0" relativeHeight="251658240" behindDoc="1" locked="0" layoutInCell="1" allowOverlap="1" wp14:anchorId="34C3EBF3" wp14:editId="4DCBAAD4">
            <wp:simplePos x="0" y="0"/>
            <wp:positionH relativeFrom="column">
              <wp:posOffset>-464574</wp:posOffset>
            </wp:positionH>
            <wp:positionV relativeFrom="page">
              <wp:posOffset>-14748</wp:posOffset>
            </wp:positionV>
            <wp:extent cx="7578857" cy="8915400"/>
            <wp:effectExtent l="0" t="0" r="317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16277" cy="8959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-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80"/>
      </w:tblGrid>
      <w:tr w:rsidR="00D077E9" w14:paraId="6A37E9A4" w14:textId="77777777" w:rsidTr="00D077E9">
        <w:trPr>
          <w:trHeight w:val="1894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p w14:paraId="33701D0D" w14:textId="0394C052" w:rsidR="00D077E9" w:rsidRDefault="00F647D9" w:rsidP="00A90D1F">
            <w:pPr>
              <w:bidi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CA2C20F" wp14:editId="14E5E83E">
                      <wp:simplePos x="0" y="0"/>
                      <wp:positionH relativeFrom="column">
                        <wp:posOffset>2440858</wp:posOffset>
                      </wp:positionH>
                      <wp:positionV relativeFrom="paragraph">
                        <wp:posOffset>1159122</wp:posOffset>
                      </wp:positionV>
                      <wp:extent cx="1073191" cy="277044"/>
                      <wp:effectExtent l="0" t="0" r="0" b="8890"/>
                      <wp:wrapNone/>
                      <wp:docPr id="2018848934" name="Text Box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3191" cy="2770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3"/>
                              </a:fontRef>
                            </wps:style>
                            <wps:txbx>
                              <w:txbxContent>
                                <w:p w14:paraId="72ACD46A" w14:textId="7C20D14E" w:rsidR="00F647D9" w:rsidRDefault="00F647D9" w:rsidP="00F647D9">
                                  <w:pPr>
                                    <w:bidi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1-1-</w:t>
                                  </w:r>
                                  <w:r w:rsidR="001C6959"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A2C20F" id="Text Box 22" o:spid="_x0000_s1027" type="#_x0000_t202" style="position:absolute;left:0;text-align:left;margin-left:192.2pt;margin-top:91.25pt;width:84.5pt;height:21.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" filled="f" stroked="f">
                      <v:textbox>
                        <w:txbxContent>
                          <w:p w14:paraId="72ACD46A" w14:textId="7C20D14E" w:rsidR="00F647D9" w:rsidRDefault="00F647D9" w:rsidP="00F647D9">
                            <w:pPr>
                              <w:bidi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1-1-</w:t>
                            </w:r>
                            <w:r w:rsidR="001C6959">
                              <w:rPr>
                                <w:rFonts w:hint="cs"/>
                                <w:rtl/>
                                <w:lang w:bidi="fa-IR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077E9">
              <w:rPr>
                <w:noProof/>
              </w:rPr>
              <mc:AlternateContent>
                <mc:Choice Requires="wps">
                  <w:drawing>
                    <wp:inline distT="0" distB="0" distL="0" distR="0" wp14:anchorId="329E105E" wp14:editId="6D079A94">
                      <wp:extent cx="3528695" cy="1209368"/>
                      <wp:effectExtent l="0" t="0" r="0" b="0"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8695" cy="120936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0B9A1DC" w14:textId="77777777" w:rsidR="00F647D9" w:rsidRDefault="00353066" w:rsidP="00F647D9">
                                  <w:pPr>
                                    <w:pStyle w:val="Title"/>
                                    <w:bidi/>
                                    <w:spacing w:before="240" w:line="192" w:lineRule="auto"/>
                                    <w:rPr>
                                      <w:rFonts w:cs="2  Titr"/>
                                      <w:sz w:val="96"/>
                                      <w:szCs w:val="56"/>
                                      <w:rtl/>
                                    </w:rPr>
                                  </w:pPr>
                                  <w:r w:rsidRPr="00F647D9">
                                    <w:rPr>
                                      <w:rFonts w:cs="2  Titr" w:hint="cs"/>
                                      <w:sz w:val="96"/>
                                      <w:szCs w:val="56"/>
                                      <w:rtl/>
                                    </w:rPr>
                                    <w:t xml:space="preserve">بولتن </w:t>
                                  </w:r>
                                  <w:r w:rsidR="00A90D1F" w:rsidRPr="00F647D9">
                                    <w:rPr>
                                      <w:rFonts w:cs="2  Titr" w:hint="cs"/>
                                      <w:sz w:val="96"/>
                                      <w:szCs w:val="56"/>
                                      <w:rtl/>
                                    </w:rPr>
                                    <w:t>کودکان</w:t>
                                  </w:r>
                                  <w:r w:rsidRPr="00F647D9">
                                    <w:rPr>
                                      <w:rFonts w:cs="2  Titr" w:hint="cs"/>
                                      <w:sz w:val="9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9EBC9B7" w14:textId="6B40F34F" w:rsidR="00D077E9" w:rsidRPr="00F647D9" w:rsidRDefault="00A90D1F" w:rsidP="00F647D9">
                                  <w:pPr>
                                    <w:pStyle w:val="Title"/>
                                    <w:bidi/>
                                    <w:spacing w:before="240" w:line="192" w:lineRule="auto"/>
                                    <w:rPr>
                                      <w:rFonts w:cs="2  Titr"/>
                                      <w:sz w:val="96"/>
                                      <w:szCs w:val="56"/>
                                      <w:rtl/>
                                      <w:lang w:bidi="fa-IR"/>
                                    </w:rPr>
                                  </w:pPr>
                                  <w:r w:rsidRPr="00A90D1F">
                                    <w:rPr>
                                      <w:rFonts w:ascii="Vazirmatn" w:hAnsi="Vazirmatn" w:cs="Vazirmatn"/>
                                      <w:color w:val="256D9D" w:themeColor="accent2" w:themeShade="BF"/>
                                      <w:sz w:val="40"/>
                                      <w:szCs w:val="32"/>
                                      <w:rtl/>
                                    </w:rPr>
                                    <w:t xml:space="preserve">هفته  </w:t>
                                  </w:r>
                                  <w:r w:rsidR="00D67DBB">
                                    <w:rPr>
                                      <w:rFonts w:ascii="Vazirmatn" w:hAnsi="Vazirmatn" w:cs="Vazirmatn" w:hint="cs"/>
                                      <w:color w:val="256D9D" w:themeColor="accent2" w:themeShade="BF"/>
                                      <w:sz w:val="40"/>
                                      <w:szCs w:val="32"/>
                                      <w:rtl/>
                                    </w:rPr>
                                    <w:t>دوم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29E105E" id="Text Box 8" o:spid="_x0000_s1028" type="#_x0000_t202" style="width:277.85pt;height:9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" filled="f" stroked="f" strokeweight=".5pt">
                      <v:textbox>
                        <w:txbxContent>
                          <w:p w14:paraId="30B9A1DC" w14:textId="77777777" w:rsidR="00F647D9" w:rsidRDefault="00353066" w:rsidP="00F647D9">
                            <w:pPr>
                              <w:pStyle w:val="Title"/>
                              <w:bidi/>
                              <w:spacing w:before="240" w:line="192" w:lineRule="auto"/>
                              <w:rPr>
                                <w:rFonts w:cs="2  Titr"/>
                                <w:sz w:val="96"/>
                                <w:szCs w:val="56"/>
                                <w:rtl/>
                              </w:rPr>
                            </w:pPr>
                            <w:r w:rsidRPr="00F647D9">
                              <w:rPr>
                                <w:rFonts w:cs="2  Titr" w:hint="cs"/>
                                <w:sz w:val="96"/>
                                <w:szCs w:val="56"/>
                                <w:rtl/>
                              </w:rPr>
                              <w:t xml:space="preserve">بولتن </w:t>
                            </w:r>
                            <w:r w:rsidR="00A90D1F" w:rsidRPr="00F647D9">
                              <w:rPr>
                                <w:rFonts w:cs="2  Titr" w:hint="cs"/>
                                <w:sz w:val="96"/>
                                <w:szCs w:val="56"/>
                                <w:rtl/>
                              </w:rPr>
                              <w:t>کودکان</w:t>
                            </w:r>
                            <w:r w:rsidRPr="00F647D9">
                              <w:rPr>
                                <w:rFonts w:cs="2  Titr" w:hint="cs"/>
                                <w:sz w:val="9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  <w:p w14:paraId="09EBC9B7" w14:textId="6B40F34F" w:rsidR="00D077E9" w:rsidRPr="00F647D9" w:rsidRDefault="00A90D1F" w:rsidP="00F647D9">
                            <w:pPr>
                              <w:pStyle w:val="Title"/>
                              <w:bidi/>
                              <w:spacing w:before="240" w:line="192" w:lineRule="auto"/>
                              <w:rPr>
                                <w:rFonts w:cs="2  Titr"/>
                                <w:sz w:val="96"/>
                                <w:szCs w:val="56"/>
                                <w:rtl/>
                                <w:lang w:bidi="fa-IR"/>
                              </w:rPr>
                            </w:pPr>
                            <w:r w:rsidRPr="00A90D1F">
                              <w:rPr>
                                <w:rFonts w:ascii="Vazirmatn" w:hAnsi="Vazirmatn" w:cs="Vazirmatn"/>
                                <w:color w:val="256D9D" w:themeColor="accent2" w:themeShade="BF"/>
                                <w:sz w:val="40"/>
                                <w:szCs w:val="32"/>
                                <w:rtl/>
                              </w:rPr>
                              <w:t xml:space="preserve">هفته  </w:t>
                            </w:r>
                            <w:r w:rsidR="00D67DBB">
                              <w:rPr>
                                <w:rFonts w:ascii="Vazirmatn" w:hAnsi="Vazirmatn" w:cs="Vazirmatn" w:hint="cs"/>
                                <w:color w:val="256D9D" w:themeColor="accent2" w:themeShade="BF"/>
                                <w:sz w:val="40"/>
                                <w:szCs w:val="32"/>
                                <w:rtl/>
                              </w:rPr>
                              <w:t>دوم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6F17417A" w14:textId="77777777" w:rsidR="00D077E9" w:rsidRDefault="00D077E9" w:rsidP="00A90D1F">
            <w:pPr>
              <w:bidi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F4F8D66" wp14:editId="3F59EBD7">
                      <wp:extent cx="1423424" cy="0"/>
                      <wp:effectExtent l="19050" t="19050" r="5715" b="19050"/>
                      <wp:docPr id="5" name="Straight Connector 5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23424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33E55E6" id="Straight Connector 5" o:spid="_x0000_s1026" alt="text divider" style="flip:x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2.1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" strokecolor="#082a75 [3215]" strokeweight="3pt">
                      <w10:anchorlock/>
                    </v:line>
                  </w:pict>
                </mc:Fallback>
              </mc:AlternateContent>
            </w:r>
          </w:p>
        </w:tc>
      </w:tr>
      <w:tr w:rsidR="00D077E9" w14:paraId="0E4C30D1" w14:textId="77777777" w:rsidTr="00D077E9">
        <w:trPr>
          <w:trHeight w:val="7636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p w14:paraId="7E0B3063" w14:textId="6C1F5A3D" w:rsidR="00D077E9" w:rsidRDefault="005A382A" w:rsidP="00A90D1F">
            <w:pPr>
              <w:bidi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9D5C8BB" wp14:editId="49D28D8E">
                      <wp:simplePos x="0" y="0"/>
                      <wp:positionH relativeFrom="column">
                        <wp:posOffset>184355</wp:posOffset>
                      </wp:positionH>
                      <wp:positionV relativeFrom="paragraph">
                        <wp:posOffset>235953</wp:posOffset>
                      </wp:positionV>
                      <wp:extent cx="3266768" cy="3716593"/>
                      <wp:effectExtent l="0" t="0" r="10160" b="17780"/>
                      <wp:wrapNone/>
                      <wp:docPr id="1377383395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66768" cy="37165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cs="2  Titr"/>
                                      <w:rtl/>
                                    </w:rPr>
                                    <w:id w:val="1693108603"/>
                                    <w:docPartObj>
                                      <w:docPartGallery w:val="Table of Contents"/>
                                      <w:docPartUnique/>
                                    </w:docPartObj>
                                  </w:sdtPr>
                                  <w:sdtEndPr>
                                    <w:rPr>
                                      <w:rFonts w:asciiTheme="minorHAnsi" w:eastAsiaTheme="minorEastAsia" w:hAnsiTheme="minorHAnsi" w:cstheme="minorBidi"/>
                                      <w:b/>
                                      <w:bCs/>
                                      <w:noProof/>
                                      <w:color w:val="082A75" w:themeColor="text2"/>
                                      <w:sz w:val="28"/>
                                      <w:szCs w:val="22"/>
                                    </w:rPr>
                                  </w:sdtEndPr>
                                  <w:sdtContent>
                                    <w:p w14:paraId="2778F695" w14:textId="322980C2" w:rsidR="005A382A" w:rsidRPr="005A382A" w:rsidRDefault="005A382A" w:rsidP="005A382A">
                                      <w:pPr>
                                        <w:pStyle w:val="TOCHeading"/>
                                        <w:bidi/>
                                        <w:rPr>
                                          <w:rFonts w:cs="2  Titr"/>
                                        </w:rPr>
                                      </w:pPr>
                                      <w:r w:rsidRPr="005A382A">
                                        <w:rPr>
                                          <w:rFonts w:cs="2  Titr" w:hint="cs"/>
                                          <w:rtl/>
                                        </w:rPr>
                                        <w:t>موضوعات</w:t>
                                      </w:r>
                                    </w:p>
                                    <w:p w14:paraId="1AF50038" w14:textId="11FF1063" w:rsidR="005A382A" w:rsidRDefault="005A382A" w:rsidP="005A382A">
                                      <w:pPr>
                                        <w:pStyle w:val="TOC1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r>
                                        <w:fldChar w:fldCharType="begin"/>
                                      </w:r>
                                      <w:r>
                                        <w:instrText xml:space="preserve"> TOC \o "1-3" \h \z \u </w:instrText>
                                      </w:r>
                                      <w:r>
                                        <w:fldChar w:fldCharType="separate"/>
                                      </w:r>
                                      <w:hyperlink w:anchor="_Toc208223730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مقاله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هفته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_Toc208223730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2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441634D1" w14:textId="1D3E17BC" w:rsidR="005A382A" w:rsidRDefault="005A382A" w:rsidP="005A382A">
                                      <w:pPr>
                                        <w:pStyle w:val="TOC2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hyperlink w:anchor="_Toc208223731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عنوان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فارس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_Toc208223731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2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22F512EA" w14:textId="02A44F67" w:rsidR="005A382A" w:rsidRDefault="005A382A" w:rsidP="005A382A">
                                      <w:pPr>
                                        <w:pStyle w:val="TOC2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hyperlink w:anchor="_Toc208223732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عنوان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لات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ن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_Toc208223732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2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2EE35E72" w14:textId="752CF3D4" w:rsidR="005A382A" w:rsidRDefault="005A382A" w:rsidP="005A382A">
                                      <w:pPr>
                                        <w:pStyle w:val="TOC1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hyperlink w:anchor="_Toc208223733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اطلاعات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هفته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_Toc208223733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3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63AB012C" w14:textId="18158276" w:rsidR="005A382A" w:rsidRDefault="005A382A" w:rsidP="005A382A">
                                      <w:pPr>
                                        <w:pStyle w:val="TOC1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hyperlink w:anchor="_Toc208223734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علائم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پنومون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شد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د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با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شروع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د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ررس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چ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cs"/>
                                            <w:noProof/>
                                            <w:rtl/>
                                          </w:rPr>
                                          <w:t>ی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ست؟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_Toc208223734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3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3258D2F2" w14:textId="418976C0" w:rsidR="005A382A" w:rsidRDefault="005A382A" w:rsidP="005A382A">
                                      <w:pPr>
                                        <w:pStyle w:val="TOC1"/>
                                        <w:tabs>
                                          <w:tab w:val="right" w:leader="dot" w:pos="10456"/>
                                        </w:tabs>
                                        <w:bidi/>
                                        <w:rPr>
                                          <w:b w:val="0"/>
                                          <w:noProof/>
                                          <w:color w:val="auto"/>
                                          <w:kern w:val="2"/>
                                          <w:sz w:val="24"/>
                                          <w:szCs w:val="24"/>
                                          <w14:ligatures w14:val="standardContextual"/>
                                        </w:rPr>
                                      </w:pPr>
                                      <w:hyperlink w:anchor="_Toc208223735" w:history="1"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کتاب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/>
                                            <w:noProof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ED0445">
                                          <w:rPr>
                                            <w:rStyle w:val="Hyperlink"/>
                                            <w:rFonts w:cs="2  Titr" w:hint="eastAsia"/>
                                            <w:noProof/>
                                            <w:rtl/>
                                          </w:rPr>
                                          <w:t>هفته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tab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instrText xml:space="preserve"> PAGEREF _Toc208223735 \h </w:instrTex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separate"/>
                                        </w:r>
                                        <w:r w:rsidR="00DE5022">
                                          <w:rPr>
                                            <w:noProof/>
                                            <w:webHidden/>
                                            <w:rtl/>
                                          </w:rPr>
                                          <w:t>4</w:t>
                                        </w:r>
                                        <w:r>
                                          <w:rPr>
                                            <w:noProof/>
                                            <w:webHidden/>
                                          </w:rPr>
                                          <w:fldChar w:fldCharType="end"/>
                                        </w:r>
                                      </w:hyperlink>
                                    </w:p>
                                    <w:p w14:paraId="66988C1E" w14:textId="072E6A54" w:rsidR="005A382A" w:rsidRDefault="005A382A" w:rsidP="005A382A">
                                      <w:pPr>
                                        <w:bidi/>
                                      </w:pPr>
                                      <w:r>
                                        <w:rPr>
                                          <w:bCs/>
                                          <w:noProof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  <w:p w14:paraId="48531CAA" w14:textId="77777777" w:rsidR="005A382A" w:rsidRDefault="005A382A" w:rsidP="005A382A">
                                  <w:pPr>
                                    <w:bidi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5C8BB" id="Text Box 15" o:spid="_x0000_s1029" type="#_x0000_t202" style="position:absolute;left:0;text-align:left;margin-left:14.5pt;margin-top:18.6pt;width:257.25pt;height:292.6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" fillcolor="white [3201]" strokeweight=".5pt">
                      <v:textbox>
                        <w:txbxContent>
                          <w:sdt>
                            <w:sdtPr>
                              <w:rPr>
                                <w:rFonts w:cs="2  Titr"/>
                                <w:rtl/>
                              </w:rPr>
                              <w:id w:val="1693108603"/>
                              <w:docPartObj>
                                <w:docPartGallery w:val="Table of Contents"/>
                                <w:docPartUnique/>
                              </w:docPartObj>
                            </w:sdtPr>
                            <w:sdtEndPr>
                              <w:rPr>
                                <w:rFonts w:asciiTheme="minorHAnsi" w:eastAsiaTheme="minorEastAsia" w:hAnsiTheme="minorHAnsi" w:cstheme="minorBidi"/>
                                <w:b/>
                                <w:bCs/>
                                <w:noProof/>
                                <w:color w:val="082A75" w:themeColor="text2"/>
                                <w:sz w:val="28"/>
                                <w:szCs w:val="22"/>
                              </w:rPr>
                            </w:sdtEndPr>
                            <w:sdtContent>
                              <w:p w14:paraId="2778F695" w14:textId="322980C2" w:rsidR="005A382A" w:rsidRPr="005A382A" w:rsidRDefault="005A382A" w:rsidP="005A382A">
                                <w:pPr>
                                  <w:pStyle w:val="TOCHeading"/>
                                  <w:bidi/>
                                  <w:rPr>
                                    <w:rFonts w:cs="2  Titr"/>
                                  </w:rPr>
                                </w:pPr>
                                <w:r w:rsidRPr="005A382A">
                                  <w:rPr>
                                    <w:rFonts w:cs="2  Titr" w:hint="cs"/>
                                    <w:rtl/>
                                  </w:rPr>
                                  <w:t>موضوعات</w:t>
                                </w:r>
                              </w:p>
                              <w:p w14:paraId="1AF50038" w14:textId="11FF1063" w:rsidR="005A382A" w:rsidRDefault="005A382A" w:rsidP="005A382A">
                                <w:pPr>
                                  <w:pStyle w:val="TOC1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TOC \o "1-3" \h \z \u </w:instrText>
                                </w:r>
                                <w:r>
                                  <w:fldChar w:fldCharType="separate"/>
                                </w:r>
                                <w:hyperlink w:anchor="_Toc208223730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مقاله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هفته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_Toc208223730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2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441634D1" w14:textId="1D3E17BC" w:rsidR="005A382A" w:rsidRDefault="005A382A" w:rsidP="005A382A">
                                <w:pPr>
                                  <w:pStyle w:val="TOC2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hyperlink w:anchor="_Toc208223731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عنوان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فارس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_Toc208223731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2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22F512EA" w14:textId="02A44F67" w:rsidR="005A382A" w:rsidRDefault="005A382A" w:rsidP="005A382A">
                                <w:pPr>
                                  <w:pStyle w:val="TOC2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hyperlink w:anchor="_Toc208223732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عنوان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لات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ن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_Toc208223732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2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2EE35E72" w14:textId="752CF3D4" w:rsidR="005A382A" w:rsidRDefault="005A382A" w:rsidP="005A382A">
                                <w:pPr>
                                  <w:pStyle w:val="TOC1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hyperlink w:anchor="_Toc208223733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اطلاعات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هفته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_Toc208223733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3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63AB012C" w14:textId="18158276" w:rsidR="005A382A" w:rsidRDefault="005A382A" w:rsidP="005A382A">
                                <w:pPr>
                                  <w:pStyle w:val="TOC1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hyperlink w:anchor="_Toc208223734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علائم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پنومون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شد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د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با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شروع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د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ررس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چ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cs"/>
                                      <w:noProof/>
                                      <w:rtl/>
                                    </w:rPr>
                                    <w:t>ی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ست؟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_Toc208223734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3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3258D2F2" w14:textId="418976C0" w:rsidR="005A382A" w:rsidRDefault="005A382A" w:rsidP="005A382A">
                                <w:pPr>
                                  <w:pStyle w:val="TOC1"/>
                                  <w:tabs>
                                    <w:tab w:val="right" w:leader="dot" w:pos="10456"/>
                                  </w:tabs>
                                  <w:bidi/>
                                  <w:rPr>
                                    <w:b w:val="0"/>
                                    <w:noProof/>
                                    <w:color w:val="auto"/>
                                    <w:kern w:val="2"/>
                                    <w:sz w:val="24"/>
                                    <w:szCs w:val="24"/>
                                    <w14:ligatures w14:val="standardContextual"/>
                                  </w:rPr>
                                </w:pPr>
                                <w:hyperlink w:anchor="_Toc208223735" w:history="1"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کتاب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/>
                                      <w:noProof/>
                                      <w:rtl/>
                                    </w:rPr>
                                    <w:t xml:space="preserve"> </w:t>
                                  </w:r>
                                  <w:r w:rsidRPr="00ED0445">
                                    <w:rPr>
                                      <w:rStyle w:val="Hyperlink"/>
                                      <w:rFonts w:cs="2  Titr" w:hint="eastAsia"/>
                                      <w:noProof/>
                                      <w:rtl/>
                                    </w:rPr>
                                    <w:t>هفته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instrText xml:space="preserve"> PAGEREF _Toc208223735 \h </w:instrTex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separate"/>
                                  </w:r>
                                  <w:r w:rsidR="00DE5022">
                                    <w:rPr>
                                      <w:noProof/>
                                      <w:webHidden/>
                                      <w:rtl/>
                                    </w:rPr>
                                    <w:t>4</w:t>
                                  </w:r>
                                  <w:r>
                                    <w:rPr>
                                      <w:noProof/>
                                      <w:webHidden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66988C1E" w14:textId="072E6A54" w:rsidR="005A382A" w:rsidRDefault="005A382A" w:rsidP="005A382A">
                                <w:pPr>
                                  <w:bidi/>
                                </w:pPr>
                                <w:r>
                                  <w:rPr>
                                    <w:bCs/>
                                    <w:noProof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  <w:p w14:paraId="48531CAA" w14:textId="77777777" w:rsidR="005A382A" w:rsidRDefault="005A382A" w:rsidP="005A382A">
                            <w:pPr>
                              <w:bidi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077E9" w14:paraId="57DDB2EE" w14:textId="77777777" w:rsidTr="00D077E9">
        <w:trPr>
          <w:trHeight w:val="2171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sdt>
            <w:sdtPr>
              <w:rPr>
                <w:rFonts w:ascii="Vazirmatn" w:hAnsi="Vazirmatn" w:cs="Vazirmatn"/>
                <w:b w:val="0"/>
                <w:bCs/>
                <w:rtl/>
              </w:rPr>
              <w:id w:val="1080870105"/>
              <w:placeholder>
                <w:docPart w:val="6456A4D700D44AC29D79AEDD1196F4AB"/>
              </w:placeholder>
              <w15:appearance w15:val="hidden"/>
            </w:sdtPr>
            <w:sdtContent>
              <w:p w14:paraId="1BF9764E" w14:textId="192E0DD5" w:rsidR="00D077E9" w:rsidRPr="00166308" w:rsidRDefault="00166308" w:rsidP="00A90D1F">
                <w:pPr>
                  <w:bidi/>
                  <w:rPr>
                    <w:rFonts w:ascii="Vazirmatn" w:hAnsi="Vazirmatn" w:cs="Vazirmatn"/>
                    <w:b w:val="0"/>
                    <w:bCs/>
                  </w:rPr>
                </w:pPr>
                <w:r w:rsidRPr="00166308">
                  <w:rPr>
                    <w:rStyle w:val="SubtitleChar"/>
                    <w:rFonts w:ascii="Vazirmatn" w:hAnsi="Vazirmatn" w:cs="Vazirmatn"/>
                    <w:b w:val="0"/>
                    <w:bCs/>
                    <w:rtl/>
                  </w:rPr>
                  <w:t>شهریور</w:t>
                </w:r>
                <w:r w:rsidR="00A90D1F" w:rsidRPr="00166308">
                  <w:rPr>
                    <w:rStyle w:val="SubtitleChar"/>
                    <w:rFonts w:ascii="Vazirmatn" w:hAnsi="Vazirmatn" w:cs="Vazirmatn"/>
                    <w:b w:val="0"/>
                    <w:bCs/>
                    <w:rtl/>
                  </w:rPr>
                  <w:t xml:space="preserve"> 1404</w:t>
                </w:r>
              </w:p>
            </w:sdtContent>
          </w:sdt>
          <w:p w14:paraId="4C3C408A" w14:textId="77777777" w:rsidR="00D077E9" w:rsidRDefault="00D077E9" w:rsidP="00A90D1F">
            <w:pPr>
              <w:bidi/>
              <w:rPr>
                <w:noProof/>
                <w:sz w:val="10"/>
                <w:szCs w:val="10"/>
              </w:rPr>
            </w:pPr>
            <w:r w:rsidRPr="00D86945">
              <w:rPr>
                <w:noProof/>
                <w:sz w:val="10"/>
                <w:szCs w:val="10"/>
              </w:rPr>
              <mc:AlternateContent>
                <mc:Choice Requires="wps">
                  <w:drawing>
                    <wp:inline distT="0" distB="0" distL="0" distR="0" wp14:anchorId="544A3A24" wp14:editId="621409C1">
                      <wp:extent cx="1493949" cy="0"/>
                      <wp:effectExtent l="0" t="19050" r="30480" b="19050"/>
                      <wp:docPr id="6" name="Straight Connector 6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3949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4975D16" id="Straight Connector 6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7.6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" strokecolor="#082a75 [3215]" strokeweight="3pt">
                      <w10:anchorlock/>
                    </v:line>
                  </w:pict>
                </mc:Fallback>
              </mc:AlternateContent>
            </w:r>
          </w:p>
          <w:p w14:paraId="3E84BC6F" w14:textId="77777777" w:rsidR="00D077E9" w:rsidRDefault="00D077E9" w:rsidP="00A90D1F">
            <w:pPr>
              <w:bidi/>
              <w:rPr>
                <w:noProof/>
                <w:sz w:val="10"/>
                <w:szCs w:val="10"/>
              </w:rPr>
            </w:pPr>
          </w:p>
          <w:p w14:paraId="053DC10D" w14:textId="77777777" w:rsidR="00D077E9" w:rsidRDefault="00D077E9" w:rsidP="00A90D1F">
            <w:pPr>
              <w:bidi/>
              <w:rPr>
                <w:noProof/>
                <w:sz w:val="10"/>
                <w:szCs w:val="10"/>
              </w:rPr>
            </w:pPr>
          </w:p>
          <w:p w14:paraId="2D23B138" w14:textId="5169CBB2" w:rsidR="00D077E9" w:rsidRPr="00A90D1F" w:rsidRDefault="00000000" w:rsidP="00A90D1F">
            <w:pPr>
              <w:bidi/>
              <w:rPr>
                <w:rFonts w:ascii="Vazirmatn" w:hAnsi="Vazirmatn" w:cs="Vazirmatn"/>
              </w:rPr>
            </w:pPr>
            <w:sdt>
              <w:sdtPr>
                <w:rPr>
                  <w:rFonts w:ascii="Vazirmatn" w:hAnsi="Vazirmatn" w:cs="Vazirmatn"/>
                  <w:rtl/>
                </w:rPr>
                <w:id w:val="-1740469667"/>
                <w:placeholder>
                  <w:docPart w:val="DF8FF14179CF44F89E9B96D6070316C0"/>
                </w:placeholder>
                <w15:appearance w15:val="hidden"/>
              </w:sdtPr>
              <w:sdtContent>
                <w:r w:rsidR="00A90D1F" w:rsidRPr="00A90D1F">
                  <w:rPr>
                    <w:rFonts w:ascii="Vazirmatn" w:hAnsi="Vazirmatn" w:cs="Vazirmatn"/>
                    <w:rtl/>
                  </w:rPr>
                  <w:t>بیمارستان کودکان امام حسین</w:t>
                </w:r>
              </w:sdtContent>
            </w:sdt>
          </w:p>
          <w:p w14:paraId="4D526C3D" w14:textId="0652B2D0" w:rsidR="00D077E9" w:rsidRPr="00A90D1F" w:rsidRDefault="00A90D1F" w:rsidP="00A90D1F">
            <w:pPr>
              <w:bidi/>
              <w:rPr>
                <w:rFonts w:ascii="Vazirmatn" w:hAnsi="Vazirmatn" w:cs="Vazirmatn"/>
              </w:rPr>
            </w:pPr>
            <w:r w:rsidRPr="00A90D1F">
              <w:rPr>
                <w:rFonts w:ascii="Vazirmatn" w:hAnsi="Vazirmatn" w:cs="Vazirmatn"/>
                <w:rtl/>
              </w:rPr>
              <w:t xml:space="preserve">کتابخانه دکتر </w:t>
            </w:r>
            <w:r w:rsidR="00E0181B">
              <w:rPr>
                <w:rFonts w:ascii="Vazirmatn" w:hAnsi="Vazirmatn" w:cs="Vazirmatn" w:hint="cs"/>
                <w:rtl/>
              </w:rPr>
              <w:t xml:space="preserve">محمود </w:t>
            </w:r>
            <w:r w:rsidRPr="00A90D1F">
              <w:rPr>
                <w:rFonts w:ascii="Vazirmatn" w:hAnsi="Vazirmatn" w:cs="Vazirmatn"/>
                <w:rtl/>
              </w:rPr>
              <w:t>بهشتی</w:t>
            </w:r>
          </w:p>
          <w:p w14:paraId="6E0F3128" w14:textId="77777777" w:rsidR="00D077E9" w:rsidRPr="00D86945" w:rsidRDefault="00D077E9" w:rsidP="00A90D1F">
            <w:pPr>
              <w:bidi/>
              <w:rPr>
                <w:noProof/>
                <w:sz w:val="10"/>
                <w:szCs w:val="10"/>
              </w:rPr>
            </w:pPr>
          </w:p>
        </w:tc>
      </w:tr>
    </w:tbl>
    <w:p w14:paraId="6F2647C6" w14:textId="77777777" w:rsidR="00D077E9" w:rsidRDefault="005A00D6" w:rsidP="00A90D1F">
      <w:pPr>
        <w:bidi/>
        <w:spacing w:after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B584AA" wp14:editId="35FE28BD">
                <wp:simplePos x="0" y="0"/>
                <wp:positionH relativeFrom="column">
                  <wp:posOffset>5271954</wp:posOffset>
                </wp:positionH>
                <wp:positionV relativeFrom="paragraph">
                  <wp:posOffset>8114665</wp:posOffset>
                </wp:positionV>
                <wp:extent cx="825664" cy="773675"/>
                <wp:effectExtent l="0" t="0" r="0" b="7620"/>
                <wp:wrapNone/>
                <wp:docPr id="1424380665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664" cy="77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D6CBBD" w14:textId="3CB2600F" w:rsidR="00CF4D82" w:rsidRPr="00EB4BB6" w:rsidRDefault="00CF4D82" w:rsidP="00CF4D82">
                            <w:pPr>
                              <w:bidi/>
                              <w:jc w:val="center"/>
                              <w:rPr>
                                <w:rFonts w:cs="2  Titr"/>
                                <w:b w:val="0"/>
                                <w:bCs/>
                                <w:color w:val="FFFF00"/>
                                <w:sz w:val="22"/>
                                <w:szCs w:val="18"/>
                                <w:lang w:bidi="fa-IR"/>
                                <w14:shadow w14:blurRad="63500" w14:dist="50800" w14:dir="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B4BB6">
                              <w:rPr>
                                <w:rFonts w:cs="2  Titr" w:hint="cs"/>
                                <w:b w:val="0"/>
                                <w:bCs/>
                                <w:color w:val="FFFF00"/>
                                <w:sz w:val="22"/>
                                <w:szCs w:val="18"/>
                                <w:rtl/>
                                <w:lang w:bidi="fa-IR"/>
                                <w14:shadow w14:blurRad="63500" w14:dist="50800" w14:dir="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کتابخانه دکتر </w:t>
                            </w:r>
                            <w:r w:rsidR="00BD104E" w:rsidRPr="00EB4BB6">
                              <w:rPr>
                                <w:rFonts w:cs="2  Titr" w:hint="cs"/>
                                <w:b w:val="0"/>
                                <w:bCs/>
                                <w:color w:val="FFFF00"/>
                                <w:sz w:val="22"/>
                                <w:szCs w:val="18"/>
                                <w:rtl/>
                                <w:lang w:bidi="fa-IR"/>
                                <w14:shadow w14:blurRad="63500" w14:dist="50800" w14:dir="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محمود </w:t>
                            </w:r>
                            <w:r w:rsidRPr="00EB4BB6">
                              <w:rPr>
                                <w:rFonts w:cs="2  Titr" w:hint="cs"/>
                                <w:b w:val="0"/>
                                <w:bCs/>
                                <w:color w:val="FFFF00"/>
                                <w:sz w:val="22"/>
                                <w:szCs w:val="18"/>
                                <w:rtl/>
                                <w:lang w:bidi="fa-IR"/>
                                <w14:shadow w14:blurRad="63500" w14:dist="50800" w14:dir="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بهشتی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584AA" id="Text Box 17" o:spid="_x0000_s1030" type="#_x0000_t202" style="position:absolute;left:0;text-align:left;margin-left:415.1pt;margin-top:638.95pt;width:65pt;height:60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" filled="f" stroked="f">
                <v:textbox>
                  <w:txbxContent>
                    <w:p w14:paraId="0FD6CBBD" w14:textId="3CB2600F" w:rsidR="00CF4D82" w:rsidRPr="00EB4BB6" w:rsidRDefault="00CF4D82" w:rsidP="00CF4D82">
                      <w:pPr>
                        <w:bidi/>
                        <w:jc w:val="center"/>
                        <w:rPr>
                          <w:rFonts w:cs="2  Titr"/>
                          <w:b w:val="0"/>
                          <w:bCs/>
                          <w:color w:val="FFFF00"/>
                          <w:sz w:val="22"/>
                          <w:szCs w:val="18"/>
                          <w:lang w:bidi="fa-IR"/>
                          <w14:shadow w14:blurRad="63500" w14:dist="50800" w14:dir="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B4BB6">
                        <w:rPr>
                          <w:rFonts w:cs="2  Titr" w:hint="cs"/>
                          <w:b w:val="0"/>
                          <w:bCs/>
                          <w:color w:val="FFFF00"/>
                          <w:sz w:val="22"/>
                          <w:szCs w:val="18"/>
                          <w:rtl/>
                          <w:lang w:bidi="fa-IR"/>
                          <w14:shadow w14:blurRad="63500" w14:dist="50800" w14:dir="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کتابخانه دکتر </w:t>
                      </w:r>
                      <w:r w:rsidR="00BD104E" w:rsidRPr="00EB4BB6">
                        <w:rPr>
                          <w:rFonts w:cs="2  Titr" w:hint="cs"/>
                          <w:b w:val="0"/>
                          <w:bCs/>
                          <w:color w:val="FFFF00"/>
                          <w:sz w:val="22"/>
                          <w:szCs w:val="18"/>
                          <w:rtl/>
                          <w:lang w:bidi="fa-IR"/>
                          <w14:shadow w14:blurRad="63500" w14:dist="50800" w14:dir="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محمود </w:t>
                      </w:r>
                      <w:r w:rsidRPr="00EB4BB6">
                        <w:rPr>
                          <w:rFonts w:cs="2  Titr" w:hint="cs"/>
                          <w:b w:val="0"/>
                          <w:bCs/>
                          <w:color w:val="FFFF00"/>
                          <w:sz w:val="22"/>
                          <w:szCs w:val="18"/>
                          <w:rtl/>
                          <w:lang w:bidi="fa-IR"/>
                          <w14:shadow w14:blurRad="63500" w14:dist="50800" w14:dir="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بهشتی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562590" wp14:editId="0D5E332E">
                <wp:simplePos x="0" y="0"/>
                <wp:positionH relativeFrom="column">
                  <wp:posOffset>4556923</wp:posOffset>
                </wp:positionH>
                <wp:positionV relativeFrom="paragraph">
                  <wp:posOffset>7999320</wp:posOffset>
                </wp:positionV>
                <wp:extent cx="1489587" cy="760771"/>
                <wp:effectExtent l="57150" t="95250" r="73025" b="39370"/>
                <wp:wrapNone/>
                <wp:docPr id="199566438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9587" cy="76077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chemeClr val="bg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5AE9ECF5" w14:textId="77777777" w:rsidR="00CF4D82" w:rsidRDefault="00CF4D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62590" id="Text Box 16" o:spid="_x0000_s1031" type="#_x0000_t202" style="position:absolute;left:0;text-align:left;margin-left:358.8pt;margin-top:629.85pt;width:117.3pt;height:59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" filled="f" strokecolor="white [3212]" strokeweight="1.5pt">
                <v:stroke joinstyle="round"/>
                <v:shadow on="t" color="black" opacity="26214f" origin=",.5" offset="0,-3pt"/>
                <v:textbox>
                  <w:txbxContent>
                    <w:p w14:paraId="5AE9ECF5" w14:textId="77777777" w:rsidR="00CF4D82" w:rsidRDefault="00CF4D82"/>
                  </w:txbxContent>
                </v:textbox>
              </v:shape>
            </w:pict>
          </mc:Fallback>
        </mc:AlternateContent>
      </w:r>
      <w:r w:rsidRPr="00D967AC">
        <w:rPr>
          <w:noProof/>
        </w:rPr>
        <w:drawing>
          <wp:anchor distT="0" distB="0" distL="114300" distR="114300" simplePos="0" relativeHeight="251661312" behindDoc="0" locked="0" layoutInCell="1" allowOverlap="1" wp14:anchorId="6654E218" wp14:editId="0060C23E">
            <wp:simplePos x="0" y="0"/>
            <wp:positionH relativeFrom="column">
              <wp:posOffset>4365727</wp:posOffset>
            </wp:positionH>
            <wp:positionV relativeFrom="paragraph">
              <wp:posOffset>7891760</wp:posOffset>
            </wp:positionV>
            <wp:extent cx="1243781" cy="991215"/>
            <wp:effectExtent l="0" t="0" r="0" b="0"/>
            <wp:wrapNone/>
            <wp:docPr id="12" name="Graphic 201">
              <a:extLst xmlns:a="http://schemas.openxmlformats.org/drawingml/2006/main">
                <a:ext uri="{FF2B5EF4-FFF2-40B4-BE49-F238E27FC236}">
                  <a16:creationId xmlns:a16="http://schemas.microsoft.com/office/drawing/2014/main" id="{F3D65186-AB5A-4584-87C3-0FAA299226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201">
                      <a:extLst>
                        <a:ext uri="{FF2B5EF4-FFF2-40B4-BE49-F238E27FC236}">
                          <a16:creationId xmlns:a16="http://schemas.microsoft.com/office/drawing/2014/main" id="{F3D65186-AB5A-4584-87C3-0FAA2992263B}"/>
                        </a:ext>
                      </a:extLst>
                    </pic:cNvPr>
                    <pic:cNvPicPr/>
                  </pic:nvPicPr>
                  <pic:blipFill>
                    <a:blip r:embed="rId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PastelsSmooth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781" cy="991215"/>
                    </a:xfrm>
                    <a:prstGeom prst="rect">
                      <a:avLst/>
                    </a:prstGeom>
                    <a:noFill/>
                    <a:ln cmpd="tri">
                      <a:noFill/>
                    </a:ln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1BC4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5727A00" wp14:editId="377F7868">
                <wp:simplePos x="0" y="0"/>
                <wp:positionH relativeFrom="column">
                  <wp:posOffset>-744794</wp:posOffset>
                </wp:positionH>
                <wp:positionV relativeFrom="page">
                  <wp:posOffset>9254612</wp:posOffset>
                </wp:positionV>
                <wp:extent cx="7971504" cy="793463"/>
                <wp:effectExtent l="0" t="0" r="0" b="6985"/>
                <wp:wrapNone/>
                <wp:docPr id="2" name="Rectangle 2" descr="colored 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1504" cy="793463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7B415" id="Rectangle 2" o:spid="_x0000_s1026" alt="colored rectangle" style="position:absolute;margin-left:-58.65pt;margin-top:728.7pt;width:627.7pt;height:62.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" fillcolor="#34aba2 [3206]" stroked="f" strokeweight="2pt">
                <w10:wrap anchory="page"/>
              </v:rect>
            </w:pict>
          </mc:Fallback>
        </mc:AlternateContent>
      </w:r>
      <w:r w:rsidR="00D077E9"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298271D" wp14:editId="4ECA8163">
                <wp:simplePos x="0" y="0"/>
                <wp:positionH relativeFrom="column">
                  <wp:posOffset>-206477</wp:posOffset>
                </wp:positionH>
                <wp:positionV relativeFrom="page">
                  <wp:posOffset>899652</wp:posOffset>
                </wp:positionV>
                <wp:extent cx="3938905" cy="8905050"/>
                <wp:effectExtent l="0" t="0" r="4445" b="0"/>
                <wp:wrapNone/>
                <wp:docPr id="3" name="Rectangle 3" descr="white rectangle for text on cov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8905" cy="8905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A7307" id="Rectangle 3" o:spid="_x0000_s1026" alt="white rectangle for text on cover" style="position:absolute;margin-left:-16.25pt;margin-top:70.85pt;width:310.15pt;height:701.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" fillcolor="white [3212]" stroked="f" strokeweight="2pt">
                <w10:wrap anchory="page"/>
              </v:rect>
            </w:pict>
          </mc:Fallback>
        </mc:AlternateContent>
      </w:r>
      <w:r w:rsidR="00D077E9">
        <w:br w:type="page"/>
      </w:r>
    </w:p>
    <w:p w14:paraId="2A9C65AD" w14:textId="1838B2A4" w:rsidR="00D077E9" w:rsidRPr="00164325" w:rsidRDefault="00864885" w:rsidP="00A90D1F">
      <w:pPr>
        <w:pStyle w:val="Heading1"/>
        <w:bidi/>
        <w:jc w:val="center"/>
        <w:rPr>
          <w:rFonts w:cs="2  Titr"/>
          <w:color w:val="FFFF00"/>
          <w:sz w:val="144"/>
          <w:szCs w:val="48"/>
        </w:rPr>
      </w:pPr>
      <w:bookmarkStart w:id="1" w:name="_Toc207435898"/>
      <w:bookmarkStart w:id="2" w:name="_Toc207436179"/>
      <w:bookmarkStart w:id="3" w:name="_Toc207436244"/>
      <w:bookmarkStart w:id="4" w:name="_Toc208223730"/>
      <w:r w:rsidRPr="00164325">
        <w:rPr>
          <w:rFonts w:cs="2  Titr" w:hint="cs"/>
          <w:color w:val="FFFF00"/>
          <w:sz w:val="144"/>
          <w:szCs w:val="48"/>
          <w:rtl/>
        </w:rPr>
        <w:lastRenderedPageBreak/>
        <w:t>مقاله هفته</w:t>
      </w:r>
      <w:bookmarkEnd w:id="1"/>
      <w:bookmarkEnd w:id="2"/>
      <w:bookmarkEnd w:id="3"/>
      <w:bookmarkEnd w:id="4"/>
    </w:p>
    <w:tbl>
      <w:tblPr>
        <w:tblW w:w="9999" w:type="dxa"/>
        <w:tblInd w:w="4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99"/>
      </w:tblGrid>
      <w:tr w:rsidR="00D077E9" w14:paraId="6BC05648" w14:textId="77777777" w:rsidTr="000559A9">
        <w:trPr>
          <w:trHeight w:val="1903"/>
        </w:trPr>
        <w:tc>
          <w:tcPr>
            <w:tcW w:w="9999" w:type="dxa"/>
          </w:tcPr>
          <w:p w14:paraId="0174DAF7" w14:textId="589E4162" w:rsidR="00DF027C" w:rsidRPr="00823634" w:rsidRDefault="00864885" w:rsidP="00823634">
            <w:pPr>
              <w:pStyle w:val="Heading2"/>
              <w:bidi/>
              <w:rPr>
                <w:rFonts w:cs="2  Titr"/>
                <w:color w:val="FFFF00"/>
              </w:rPr>
            </w:pPr>
            <w:bookmarkStart w:id="5" w:name="_Toc207436180"/>
            <w:bookmarkStart w:id="6" w:name="_Toc207436245"/>
            <w:bookmarkStart w:id="7" w:name="_Toc208223731"/>
            <w:r w:rsidRPr="00823634">
              <w:rPr>
                <w:rFonts w:cs="2  Titr"/>
                <w:color w:val="FFFF00"/>
                <w:rtl/>
              </w:rPr>
              <w:t>عنوان فارسی</w:t>
            </w:r>
            <w:bookmarkEnd w:id="5"/>
            <w:bookmarkEnd w:id="6"/>
            <w:bookmarkEnd w:id="7"/>
            <w:r w:rsidRPr="00823634">
              <w:rPr>
                <w:rFonts w:cs="2  Titr"/>
                <w:color w:val="FFFF00"/>
                <w:rtl/>
              </w:rPr>
              <w:t xml:space="preserve"> </w:t>
            </w:r>
          </w:p>
          <w:p w14:paraId="39FD460D" w14:textId="33D1D441" w:rsidR="00FE50E0" w:rsidRPr="00B42EE8" w:rsidRDefault="00B42EE8" w:rsidP="000559A9">
            <w:pPr>
              <w:pStyle w:val="Content"/>
              <w:bidi/>
              <w:rPr>
                <w:rFonts w:ascii="Vazirmatn" w:hAnsi="Vazirmatn" w:cs="Vazirmatn"/>
                <w:sz w:val="12"/>
                <w:szCs w:val="8"/>
                <w:rtl/>
              </w:rPr>
            </w:pPr>
            <w:r w:rsidRPr="00B42EE8">
              <w:rPr>
                <w:rFonts w:ascii="Vazirmatn" w:hAnsi="Vazirmatn" w:cs="Vazirmatn" w:hint="cs"/>
                <w:rtl/>
              </w:rPr>
              <w:t>ارزیابی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نقش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پروبیوتیک‌ها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در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پیشگیری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از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پنومونی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مرتبط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با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ونتیلاتور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در</w:t>
            </w:r>
            <w:r w:rsidRPr="00B42EE8">
              <w:rPr>
                <w:rFonts w:ascii="Vazirmatn" w:hAnsi="Vazirmatn" w:cs="Vazirmatn"/>
                <w:rtl/>
              </w:rPr>
              <w:t xml:space="preserve"> </w:t>
            </w:r>
            <w:r w:rsidRPr="00B42EE8">
              <w:rPr>
                <w:rFonts w:ascii="Vazirmatn" w:hAnsi="Vazirmatn" w:cs="Vazirmatn" w:hint="cs"/>
                <w:rtl/>
              </w:rPr>
              <w:t>نوزاد</w:t>
            </w:r>
            <w:r>
              <w:rPr>
                <w:rFonts w:ascii="Vazirmatn" w:hAnsi="Vazirmatn" w:cs="Vazirmatn" w:hint="cs"/>
                <w:rtl/>
              </w:rPr>
              <w:t xml:space="preserve">ان </w:t>
            </w:r>
            <w:r w:rsidRPr="00B42EE8">
              <w:rPr>
                <w:rFonts w:ascii="Vazirmatn" w:hAnsi="Vazirmatn" w:cs="Vazirmatn"/>
                <w:sz w:val="12"/>
                <w:szCs w:val="8"/>
              </w:rPr>
              <w:t>May 23, 2025</w:t>
            </w:r>
          </w:p>
          <w:p w14:paraId="1EF0F46A" w14:textId="77777777" w:rsidR="00B42EE8" w:rsidRDefault="00B42EE8" w:rsidP="00B42EE8">
            <w:pPr>
              <w:pStyle w:val="Content"/>
              <w:bidi/>
              <w:rPr>
                <w:rFonts w:ascii="Vazirmatn" w:hAnsi="Vazirmatn" w:cs="Vazirmatn"/>
              </w:rPr>
            </w:pPr>
          </w:p>
          <w:bookmarkStart w:id="8" w:name="_Toc208223732" w:displacedByCustomXml="next"/>
          <w:bookmarkStart w:id="9" w:name="_Toc207436246" w:displacedByCustomXml="next"/>
          <w:bookmarkStart w:id="10" w:name="_Toc207436181" w:displacedByCustomXml="next"/>
          <w:bookmarkStart w:id="11" w:name="_Toc207435899" w:displacedByCustomXml="next"/>
          <w:sdt>
            <w:sdtPr>
              <w:rPr>
                <w:rFonts w:ascii="Vazirmatn" w:hAnsi="Vazirmatn" w:cs="Vazirmatn"/>
                <w:b/>
                <w:bCs/>
                <w:rtl/>
              </w:rPr>
              <w:id w:val="1660650702"/>
              <w:placeholder>
                <w:docPart w:val="3C946DCD9B314ECA956312C0080765EF"/>
              </w:placeholder>
              <w15:dataBinding w:prefixMappings="xmlns:ns0='http://schemas.microsoft.com/temp/samples' " w:xpath="/ns0:employees[1]/ns0:employee[1]/ns0:CompanyName[1]" w:storeItemID="{00000000-0000-0000-0000-000000000000}"/>
              <w15:appearance w15:val="hidden"/>
            </w:sdtPr>
            <w:sdtEndPr>
              <w:rPr>
                <w:rFonts w:asciiTheme="minorHAnsi" w:hAnsiTheme="minorHAnsi" w:cstheme="majorBidi"/>
              </w:rPr>
            </w:sdtEndPr>
            <w:sdtContent>
              <w:p w14:paraId="7B00E0E3" w14:textId="439F7D7F" w:rsidR="00FE50E0" w:rsidRPr="000559A9" w:rsidRDefault="000559A9" w:rsidP="000559A9">
                <w:pPr>
                  <w:pStyle w:val="Heading2"/>
                  <w:bidi/>
                  <w:rPr>
                    <w:rFonts w:eastAsiaTheme="minorEastAsia" w:cstheme="minorBidi"/>
                    <w:bCs/>
                    <w:sz w:val="28"/>
                    <w:szCs w:val="22"/>
                  </w:rPr>
                </w:pPr>
                <w:r w:rsidRPr="00823634">
                  <w:rPr>
                    <w:rFonts w:cs="2  Titr"/>
                    <w:color w:val="FFFF00"/>
                    <w:rtl/>
                  </w:rPr>
                  <w:t>عنوان لاتین</w:t>
                </w:r>
              </w:p>
            </w:sdtContent>
          </w:sdt>
          <w:bookmarkEnd w:id="8" w:displacedByCustomXml="prev"/>
          <w:bookmarkEnd w:id="9" w:displacedByCustomXml="prev"/>
          <w:bookmarkEnd w:id="10" w:displacedByCustomXml="prev"/>
          <w:bookmarkEnd w:id="11" w:displacedByCustomXml="prev"/>
        </w:tc>
      </w:tr>
      <w:tr w:rsidR="00DF027C" w14:paraId="39B8F729" w14:textId="77777777" w:rsidTr="00DF027C">
        <w:trPr>
          <w:trHeight w:val="1899"/>
        </w:trPr>
        <w:tc>
          <w:tcPr>
            <w:tcW w:w="9999" w:type="dxa"/>
            <w:shd w:val="clear" w:color="auto" w:fill="F2F2F2" w:themeFill="background1" w:themeFillShade="F2"/>
            <w:vAlign w:val="center"/>
          </w:tcPr>
          <w:p w14:paraId="4CBAEA3D" w14:textId="77777777" w:rsidR="00DF027C" w:rsidRPr="00DF027C" w:rsidRDefault="00DF027C" w:rsidP="00A90D1F">
            <w:pPr>
              <w:pStyle w:val="EmphasisText"/>
              <w:bidi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3AF0D12" wp14:editId="31F3BC74">
                      <wp:extent cx="5422005" cy="1032387"/>
                      <wp:effectExtent l="0" t="0" r="0" b="0"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22005" cy="103238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68AB38" w14:textId="283AD1AB" w:rsidR="00DF027C" w:rsidRDefault="00B42EE8" w:rsidP="00B42EE8">
                                  <w:pPr>
                                    <w:spacing w:line="480" w:lineRule="auto"/>
                                    <w:jc w:val="center"/>
                                  </w:pPr>
                                  <w:r w:rsidRPr="00B42EE8">
                                    <w:rPr>
                                      <w:i/>
                                      <w:sz w:val="36"/>
                                    </w:rPr>
                                    <w:t>Assessment of the role of probiotics in prevention of ventilator</w:t>
                                  </w:r>
                                  <w:r w:rsidRPr="00B42EE8">
                                    <w:rPr>
                                      <w:i/>
                                      <w:sz w:val="36"/>
                                    </w:rPr>
                                    <w:noBreakHyphen/>
                                    <w:t>associated pneumonia in neonates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AF0D12" id="Text Box 7" o:spid="_x0000_s1032" type="#_x0000_t202" style="width:426.95pt;height:8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" filled="f" stroked="f" strokeweight=".5pt">
                      <v:textbox>
                        <w:txbxContent>
                          <w:p w14:paraId="4368AB38" w14:textId="283AD1AB" w:rsidR="00DF027C" w:rsidRDefault="00B42EE8" w:rsidP="00B42EE8">
                            <w:pPr>
                              <w:spacing w:line="480" w:lineRule="auto"/>
                              <w:jc w:val="center"/>
                            </w:pPr>
                            <w:r w:rsidRPr="00B42EE8">
                              <w:rPr>
                                <w:i/>
                                <w:sz w:val="36"/>
                              </w:rPr>
                              <w:t>Assessment of the role of probiotics in prevention of ventilator</w:t>
                            </w:r>
                            <w:r w:rsidRPr="00B42EE8">
                              <w:rPr>
                                <w:i/>
                                <w:sz w:val="36"/>
                              </w:rPr>
                              <w:noBreakHyphen/>
                              <w:t>associated pneumonia in neonates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DF027C" w14:paraId="0229E260" w14:textId="77777777" w:rsidTr="00DF027C">
        <w:trPr>
          <w:trHeight w:val="5931"/>
        </w:trPr>
        <w:tc>
          <w:tcPr>
            <w:tcW w:w="9999" w:type="dxa"/>
          </w:tcPr>
          <w:p w14:paraId="4E7A9E32" w14:textId="6C64883B" w:rsidR="00DF027C" w:rsidRDefault="00DF027C" w:rsidP="00A90D1F">
            <w:pPr>
              <w:pStyle w:val="Content"/>
              <w:bidi/>
              <w:rPr>
                <w:i/>
                <w:sz w:val="36"/>
                <w:rtl/>
              </w:rPr>
            </w:pPr>
          </w:p>
          <w:p w14:paraId="7EB4AF4A" w14:textId="4237ABD3" w:rsidR="00FE50E0" w:rsidRDefault="00FE50E0" w:rsidP="00A90D1F">
            <w:pPr>
              <w:pStyle w:val="Content"/>
              <w:bidi/>
              <w:rPr>
                <w:i/>
                <w:sz w:val="36"/>
                <w:rtl/>
              </w:rPr>
            </w:pPr>
          </w:p>
          <w:p w14:paraId="76CF70CF" w14:textId="55348C1D" w:rsidR="00FE50E0" w:rsidRDefault="000559A9" w:rsidP="00867EAE">
            <w:pPr>
              <w:pStyle w:val="Content"/>
              <w:shd w:val="clear" w:color="auto" w:fill="013A57" w:themeFill="accent1" w:themeFillShade="BF"/>
              <w:bidi/>
              <w:rPr>
                <w:i/>
                <w:sz w:val="36"/>
                <w:rtl/>
              </w:rPr>
            </w:pPr>
            <w:r w:rsidRPr="000559A9">
              <w:rPr>
                <w:rFonts w:ascii="Calibri" w:eastAsia="Calibri" w:hAnsi="Calibri" w:cs="Calibri"/>
                <w:noProof/>
                <w:color w:val="000000"/>
                <w:kern w:val="2"/>
                <w:sz w:val="18"/>
                <w:szCs w:val="20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1666432" behindDoc="1" locked="0" layoutInCell="1" allowOverlap="1" wp14:anchorId="094BFAC4" wp14:editId="109D374F">
                      <wp:simplePos x="0" y="0"/>
                      <wp:positionH relativeFrom="column">
                        <wp:posOffset>-54897</wp:posOffset>
                      </wp:positionH>
                      <wp:positionV relativeFrom="paragraph">
                        <wp:posOffset>134436</wp:posOffset>
                      </wp:positionV>
                      <wp:extent cx="6393426" cy="3797709"/>
                      <wp:effectExtent l="0" t="0" r="26670" b="12700"/>
                      <wp:wrapNone/>
                      <wp:docPr id="11668" name="Group 116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93426" cy="3797709"/>
                                <a:chOff x="0" y="0"/>
                                <a:chExt cx="6113653" cy="3342957"/>
                              </a:xfrm>
                              <a:solidFill>
                                <a:srgbClr val="FFCC99"/>
                              </a:solidFill>
                            </wpg:grpSpPr>
                            <wps:wsp>
                              <wps:cNvPr id="84" name="Shape 84"/>
                              <wps:cNvSpPr/>
                              <wps:spPr>
                                <a:xfrm>
                                  <a:off x="0" y="0"/>
                                  <a:ext cx="6113653" cy="33429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13653" h="3342957">
                                      <a:moveTo>
                                        <a:pt x="50800" y="0"/>
                                      </a:moveTo>
                                      <a:cubicBezTo>
                                        <a:pt x="22746" y="0"/>
                                        <a:pt x="0" y="22746"/>
                                        <a:pt x="0" y="50800"/>
                                      </a:cubicBezTo>
                                      <a:lnTo>
                                        <a:pt x="0" y="3292157"/>
                                      </a:lnTo>
                                      <a:cubicBezTo>
                                        <a:pt x="0" y="3320211"/>
                                        <a:pt x="22746" y="3342957"/>
                                        <a:pt x="50800" y="3342957"/>
                                      </a:cubicBezTo>
                                      <a:lnTo>
                                        <a:pt x="6062853" y="3342957"/>
                                      </a:lnTo>
                                      <a:cubicBezTo>
                                        <a:pt x="6090907" y="3342957"/>
                                        <a:pt x="6113653" y="3320211"/>
                                        <a:pt x="6113653" y="3292157"/>
                                      </a:cubicBezTo>
                                      <a:lnTo>
                                        <a:pt x="6113653" y="50800"/>
                                      </a:lnTo>
                                      <a:cubicBezTo>
                                        <a:pt x="6113653" y="22746"/>
                                        <a:pt x="6090907" y="0"/>
                                        <a:pt x="6062853" y="0"/>
                                      </a:cubicBezTo>
                                      <a:lnTo>
                                        <a:pt x="50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/>
                              </wps:spPr>
                              <wps:style>
                                <a:lnRef idx="2">
                                  <a:schemeClr val="accent5">
                                    <a:shade val="15000"/>
                                  </a:schemeClr>
                                </a:lnRef>
                                <a:fillRef idx="1">
                                  <a:schemeClr val="accent5"/>
                                </a:fillRef>
                                <a:effectRef idx="0">
                                  <a:schemeClr val="accent5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A449AA" id="Group 11668" o:spid="_x0000_s1026" style="position:absolute;margin-left:-4.3pt;margin-top:10.6pt;width:503.4pt;height:299.05pt;z-index:-251650048;mso-width-relative:margin;mso-height-relative:margin" coordsize="61136,3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">
                      <v:shape id="Shape 84" o:spid="_x0000_s1027" style="position:absolute;width:61136;height:33429;visibility:visible;mso-wrap-style:square;v-text-anchor:top" coordsize="6113653,3342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" path="m50800,c22746,,,22746,,50800l,3292157v,28054,22746,50800,50800,50800l6062853,3342957v28054,,50800,-22746,50800,-50800l6113653,50800c6113653,22746,6090907,,6062853,l50800,xe" filled="f" strokecolor="#17251d [488]" strokeweight="2pt">
                        <v:path arrowok="t" textboxrect="0,0,6113653,3342957"/>
                      </v:shape>
                    </v:group>
                  </w:pict>
                </mc:Fallback>
              </mc:AlternateContent>
            </w:r>
          </w:p>
          <w:p w14:paraId="27C95258" w14:textId="0EF73278" w:rsidR="000559A9" w:rsidRPr="00823634" w:rsidRDefault="000559A9" w:rsidP="00823634">
            <w:r>
              <w:t xml:space="preserve">  </w:t>
            </w:r>
            <w:bookmarkStart w:id="12" w:name="_Toc207435900"/>
            <w:bookmarkStart w:id="13" w:name="_Toc207436182"/>
            <w:r w:rsidRPr="00823634">
              <w:rPr>
                <w:color w:val="auto"/>
              </w:rPr>
              <w:t>Abstract</w:t>
            </w:r>
            <w:bookmarkEnd w:id="12"/>
            <w:bookmarkEnd w:id="13"/>
          </w:p>
          <w:p w14:paraId="16564B71" w14:textId="77777777" w:rsidR="00E94963" w:rsidRPr="00E94963" w:rsidRDefault="00E94963" w:rsidP="00E94963">
            <w:pPr>
              <w:spacing w:after="66" w:line="240" w:lineRule="auto"/>
              <w:ind w:left="125" w:right="172" w:hanging="10"/>
              <w:rPr>
                <w:rFonts w:ascii="Myriad Pro" w:eastAsia="Myriad Pro" w:hAnsi="Myriad Pro" w:cs="Myriad Pro"/>
                <w:b w:val="0"/>
                <w:bCs/>
                <w:color w:val="000000"/>
                <w:kern w:val="2"/>
                <w:sz w:val="16"/>
                <w:szCs w:val="20"/>
                <w14:ligatures w14:val="standardContextual"/>
              </w:rPr>
            </w:pPr>
            <w:r w:rsidRPr="00E94963">
              <w:rPr>
                <w:rFonts w:ascii="Myriad Pro" w:eastAsia="Myriad Pro" w:hAnsi="Myriad Pro" w:cs="Myriad Pro"/>
                <w:color w:val="000000"/>
                <w:kern w:val="2"/>
                <w:sz w:val="16"/>
                <w:szCs w:val="20"/>
                <w14:ligatures w14:val="standardContextual"/>
              </w:rPr>
              <w:t xml:space="preserve">Purpose </w:t>
            </w:r>
            <w:r w:rsidRPr="00E94963">
              <w:rPr>
                <w:rFonts w:ascii="Myriad Pro" w:eastAsia="Myriad Pro" w:hAnsi="Myriad Pro" w:cs="Myriad Pro"/>
                <w:b w:val="0"/>
                <w:bCs/>
                <w:color w:val="000000"/>
                <w:kern w:val="2"/>
                <w:sz w:val="16"/>
                <w:szCs w:val="20"/>
                <w14:ligatures w14:val="standardContextual"/>
              </w:rPr>
              <w:t>Ventilator-associated pneumonia (VAP) is a severe complication in NICUs. It increases morbidity, mortality, and healthcare</w:t>
            </w:r>
          </w:p>
          <w:p w14:paraId="7168BF0D" w14:textId="35A99432" w:rsidR="000559A9" w:rsidRPr="00E94963" w:rsidRDefault="00E94963" w:rsidP="00E94963">
            <w:pPr>
              <w:spacing w:after="66" w:line="240" w:lineRule="auto"/>
              <w:ind w:left="125" w:right="172" w:hanging="10"/>
              <w:rPr>
                <w:rFonts w:ascii="Times New Roman" w:eastAsia="Times New Roman" w:hAnsi="Times New Roman" w:cs="Times New Roman"/>
                <w:b w:val="0"/>
                <w:bCs/>
                <w:color w:val="000000"/>
                <w:kern w:val="2"/>
                <w:sz w:val="16"/>
                <w:szCs w:val="20"/>
                <w14:ligatures w14:val="standardContextual"/>
              </w:rPr>
            </w:pPr>
            <w:r w:rsidRPr="00E94963">
              <w:rPr>
                <w:rFonts w:ascii="Myriad Pro" w:eastAsia="Myriad Pro" w:hAnsi="Myriad Pro" w:cs="Myriad Pro"/>
                <w:b w:val="0"/>
                <w:bCs/>
                <w:color w:val="000000"/>
                <w:kern w:val="2"/>
                <w:sz w:val="16"/>
                <w:szCs w:val="20"/>
                <w14:ligatures w14:val="standardContextual"/>
              </w:rPr>
              <w:t>costs. The research purpose was to evaluate the preventive value of probiotics on the incidence of VAP among ventilated neonates.</w:t>
            </w:r>
          </w:p>
          <w:p w14:paraId="5A7641B1" w14:textId="0CECE82F" w:rsidR="000559A9" w:rsidRPr="00E94963" w:rsidRDefault="000559A9" w:rsidP="00E94963">
            <w:pPr>
              <w:spacing w:after="66" w:line="240" w:lineRule="auto"/>
              <w:ind w:left="125" w:right="172" w:hanging="10"/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</w:pPr>
            <w:r w:rsidRPr="000559A9">
              <w:rPr>
                <w:rFonts w:ascii="Myriad Pro" w:eastAsia="Myriad Pro" w:hAnsi="Myriad Pro" w:cs="Myriad Pro"/>
                <w:color w:val="000000"/>
                <w:kern w:val="2"/>
                <w:sz w:val="16"/>
                <w:szCs w:val="20"/>
                <w14:ligatures w14:val="standardContextual"/>
              </w:rPr>
              <w:t>Methods</w:t>
            </w:r>
            <w:r w:rsidRPr="000559A9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This prospective randomized controlled study was done at the NICU of Tanta University Hospitals for one year.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Eighty full-term neonates who required invasive mechanical ventilation for over 48 h were randomly divided into a probiotic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group (n=40) and a non-probiotic group (n=40). Besides the standard treatment that was given to both groups, the probiotic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group received a sachet containing 1×</w:t>
            </w:r>
            <w:r w:rsidR="00E94963" w:rsidRPr="00E94963">
              <w:rPr>
                <w:rFonts w:ascii="Arial" w:eastAsia="Myriad Pro" w:hAnsi="Arial" w:cs="Arial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 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­109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CFU of lactic acid bacteria twice a day, starting from the 1st day of recruitment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until discharge. Neonates were screened for VAP incidence based on clinical and laboratory evidence.</w:t>
            </w:r>
          </w:p>
          <w:p w14:paraId="05C319C4" w14:textId="2C7EB84F" w:rsidR="000559A9" w:rsidRDefault="000559A9" w:rsidP="00E94963">
            <w:pPr>
              <w:spacing w:after="66" w:line="240" w:lineRule="auto"/>
              <w:ind w:left="125" w:right="172" w:hanging="10"/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:rtl/>
                <w14:ligatures w14:val="standardContextual"/>
              </w:rPr>
            </w:pPr>
            <w:r w:rsidRPr="000559A9">
              <w:rPr>
                <w:rFonts w:ascii="Myriad Pro" w:eastAsia="Myriad Pro" w:hAnsi="Myriad Pro" w:cs="Myriad Pro"/>
                <w:color w:val="000000"/>
                <w:kern w:val="2"/>
                <w:sz w:val="16"/>
                <w:szCs w:val="20"/>
                <w14:ligatures w14:val="standardContextual"/>
              </w:rPr>
              <w:t>Results</w:t>
            </w:r>
            <w:r w:rsidRPr="000559A9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The incidence of VAP was significantly lower in the probiotics group (20%) compared to the non-probiotic group (47.5%)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with an OR of 0.28 (95% CI: 0.10–0.75). Additionally, administration of probiotics was associated with a significantly lower incidence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of feeding intolerance,</w:t>
            </w:r>
            <w:r w:rsidR="00E94963">
              <w:rPr>
                <w:rFonts w:ascii="Myriad Pro" w:eastAsia="Myriad Pro" w:hAnsi="Myriad Pro" w:cs="Myriad Pro" w:hint="cs"/>
                <w:b w:val="0"/>
                <w:color w:val="000000"/>
                <w:kern w:val="2"/>
                <w:sz w:val="16"/>
                <w:szCs w:val="20"/>
                <w:rtl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vomiting, and abdominal distension (17.5%, 12.5%, and 10.0% vs. 44.0%, 40.0%, and 44.0% in probiotic and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non-probiotic groups, respectively) with OR=0.26, 0.21, and 0.18, respectively. On the other hand, there was a significantly shorter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duration of mechanical ventilation in the probiotic group over the non-probiotic group (MD=10 days, 95% CI: 6.30–13.70). Similarly,</w:t>
            </w:r>
            <w:r w:rsidR="00E94963">
              <w:rPr>
                <w:rFonts w:ascii="Myriad Pro" w:eastAsia="Myriad Pro" w:hAnsi="Myriad Pro" w:hint="cs"/>
                <w:b w:val="0"/>
                <w:color w:val="000000"/>
                <w:kern w:val="2"/>
                <w:sz w:val="16"/>
                <w:szCs w:val="20"/>
                <w:rtl/>
                <w:lang w:bidi="fa-IR"/>
                <w14:ligatures w14:val="standardContextual"/>
              </w:rPr>
              <w:t xml:space="preserve"> </w:t>
            </w:r>
            <w:r w:rsidR="00E94963"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NICU stay was significantly shorter in the probiotic group compared to the non-probiotic group (MD=8 days, 95% CI: 3.29–12.71). Conclusion Probiotics seem to be effective in the prevention of VAP among mechanically ventilated neonates</w:t>
            </w:r>
            <w:r w:rsidRPr="000559A9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>.</w:t>
            </w:r>
          </w:p>
          <w:p w14:paraId="28C02E59" w14:textId="1193F4C2" w:rsidR="000559A9" w:rsidRPr="000559A9" w:rsidRDefault="00B42EE8" w:rsidP="000559A9">
            <w:pPr>
              <w:spacing w:after="66" w:line="240" w:lineRule="auto"/>
              <w:ind w:left="125" w:right="172" w:hanging="10"/>
              <w:rPr>
                <w:rFonts w:ascii="Times New Roman" w:eastAsia="Times New Roman" w:hAnsi="Times New Roman" w:cs="Times New Roman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</w:pPr>
            <w:r w:rsidRPr="00E94963">
              <w:rPr>
                <w:rFonts w:ascii="Myriad Pro" w:eastAsia="Myriad Pro" w:hAnsi="Myriad Pro" w:cs="Myriad Pro"/>
                <w:noProof/>
                <w:color w:val="000000"/>
                <w:kern w:val="2"/>
                <w:sz w:val="1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FFE014F" wp14:editId="2D6F5C65">
                      <wp:simplePos x="0" y="0"/>
                      <wp:positionH relativeFrom="column">
                        <wp:posOffset>5222875</wp:posOffset>
                      </wp:positionH>
                      <wp:positionV relativeFrom="paragraph">
                        <wp:posOffset>241935</wp:posOffset>
                      </wp:positionV>
                      <wp:extent cx="978535" cy="1203325"/>
                      <wp:effectExtent l="0" t="0" r="0" b="0"/>
                      <wp:wrapNone/>
                      <wp:docPr id="598877170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8535" cy="1203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3"/>
                              </a:fontRef>
                            </wps:style>
                            <wps:txbx>
                              <w:txbxContent>
                                <w:p w14:paraId="6CB3AEDC" w14:textId="441F9516" w:rsidR="00BB26A7" w:rsidRDefault="00D45492" w:rsidP="00D45492">
                                  <w:pPr>
                                    <w:jc w:val="center"/>
                                  </w:pPr>
                                  <w:r w:rsidRPr="00867EAE">
                                    <w:rPr>
                                      <w:rFonts w:ascii="Vazirmatn" w:hAnsi="Vazirmatn" w:cs="Vazirmatn" w:hint="cs"/>
                                      <w:b w:val="0"/>
                                      <w:bCs/>
                                      <w:color w:val="002060"/>
                                      <w:sz w:val="16"/>
                                      <w:szCs w:val="12"/>
                                      <w:rtl/>
                                    </w:rPr>
                                    <w:t xml:space="preserve">برای دانلود مقاله </w:t>
                                  </w:r>
                                  <w:r w:rsidRPr="00867EAE">
                                    <w:rPr>
                                      <w:rFonts w:ascii="Vazirmatn" w:hAnsi="Vazirmatn" w:cs="Vazirmatn"/>
                                      <w:b w:val="0"/>
                                      <w:bCs/>
                                      <w:color w:val="002060"/>
                                      <w:sz w:val="16"/>
                                      <w:szCs w:val="12"/>
                                      <w:rtl/>
                                    </w:rPr>
                                    <w:t>اسکن کنید</w:t>
                                  </w:r>
                                  <w:r w:rsidR="00BB26A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105D3D" wp14:editId="6A327671">
                                        <wp:extent cx="709200" cy="709200"/>
                                        <wp:effectExtent l="0" t="0" r="0" b="0"/>
                                        <wp:docPr id="1991246514" name="Picture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35978654" name="Picture 18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09200" cy="709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E014F" id="_x0000_s1033" type="#_x0000_t202" style="position:absolute;left:0;text-align:left;margin-left:411.25pt;margin-top:19.05pt;width:77.05pt;height:9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" filled="f" stroked="f">
                      <v:textbox>
                        <w:txbxContent>
                          <w:p w14:paraId="6CB3AEDC" w14:textId="441F9516" w:rsidR="00BB26A7" w:rsidRDefault="00D45492" w:rsidP="00D45492">
                            <w:pPr>
                              <w:jc w:val="center"/>
                            </w:pPr>
                            <w:r w:rsidRPr="00867EAE">
                              <w:rPr>
                                <w:rFonts w:ascii="Vazirmatn" w:hAnsi="Vazirmatn" w:cs="Vazirmatn" w:hint="cs"/>
                                <w:b w:val="0"/>
                                <w:bCs/>
                                <w:color w:val="002060"/>
                                <w:sz w:val="16"/>
                                <w:szCs w:val="12"/>
                                <w:rtl/>
                              </w:rPr>
                              <w:t xml:space="preserve">برای دانلود مقاله </w:t>
                            </w:r>
                            <w:r w:rsidRPr="00867EAE">
                              <w:rPr>
                                <w:rFonts w:ascii="Vazirmatn" w:hAnsi="Vazirmatn" w:cs="Vazirmatn"/>
                                <w:b w:val="0"/>
                                <w:bCs/>
                                <w:color w:val="002060"/>
                                <w:sz w:val="16"/>
                                <w:szCs w:val="12"/>
                                <w:rtl/>
                              </w:rPr>
                              <w:t>اسکن کنید</w:t>
                            </w:r>
                            <w:r w:rsidR="00BB26A7">
                              <w:rPr>
                                <w:noProof/>
                              </w:rPr>
                              <w:drawing>
                                <wp:inline distT="0" distB="0" distL="0" distR="0" wp14:anchorId="40105D3D" wp14:editId="6A327671">
                                  <wp:extent cx="709200" cy="709200"/>
                                  <wp:effectExtent l="0" t="0" r="0" b="0"/>
                                  <wp:docPr id="1991246514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5978654" name="Picture 18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9200" cy="709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559A9" w:rsidRPr="000559A9">
              <w:rPr>
                <w:rFonts w:ascii="Myriad Pro" w:eastAsia="Myriad Pro" w:hAnsi="Myriad Pro" w:cs="Myriad Pro"/>
                <w:color w:val="000000"/>
                <w:kern w:val="2"/>
                <w:sz w:val="16"/>
                <w:szCs w:val="20"/>
                <w14:ligatures w14:val="standardContextual"/>
              </w:rPr>
              <w:t>Conclusions</w:t>
            </w:r>
            <w:r w:rsidR="000559A9" w:rsidRPr="000559A9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 xml:space="preserve"> The use of a standardized scenario of pediatric DKA may be a valid tool to reinforce theoretical knowledge in residents, both in pediatrics and in emergency medicine, and to directly and safely practice pediatric DKA management.</w:t>
            </w:r>
          </w:p>
          <w:p w14:paraId="44C1982C" w14:textId="45F08B95" w:rsidR="00EC56DF" w:rsidRDefault="00EC56DF" w:rsidP="00EC56DF">
            <w:pPr>
              <w:spacing w:after="66" w:line="240" w:lineRule="auto"/>
              <w:ind w:left="125" w:right="172" w:hanging="10"/>
              <w:rPr>
                <w:rFonts w:ascii="Myriad Pro" w:eastAsia="Myriad Pro" w:hAnsi="Myriad Pro"/>
                <w:color w:val="000000"/>
                <w:kern w:val="2"/>
                <w:sz w:val="16"/>
                <w:szCs w:val="20"/>
                <w:lang w:bidi="fa-IR"/>
                <w14:ligatures w14:val="standardContextual"/>
              </w:rPr>
            </w:pPr>
            <w:r w:rsidRPr="00E94963">
              <w:rPr>
                <w:rFonts w:ascii="Myriad Pro" w:eastAsia="Myriad Pro" w:hAnsi="Myriad Pro" w:cs="Myriad Pro"/>
                <w:color w:val="000000"/>
                <w:kern w:val="2"/>
                <w:sz w:val="16"/>
                <w:szCs w:val="20"/>
                <w14:ligatures w14:val="standardContextual"/>
              </w:rPr>
              <w:t>Keywords</w:t>
            </w:r>
            <w:r w:rsidRPr="00E94963">
              <w:rPr>
                <w:rFonts w:ascii="Myriad Pro" w:eastAsia="Myriad Pro" w:hAnsi="Myriad Pro" w:cs="Myriad Pro"/>
                <w:b w:val="0"/>
                <w:color w:val="000000"/>
                <w:kern w:val="2"/>
                <w:sz w:val="16"/>
                <w:szCs w:val="20"/>
                <w14:ligatures w14:val="standardContextual"/>
              </w:rPr>
              <w:t xml:space="preserve"> Ventilator-associated pneumonia · VAP · Probiotics · Neonates</w:t>
            </w:r>
          </w:p>
          <w:p w14:paraId="6FBEE45F" w14:textId="3BAD1043" w:rsidR="000559A9" w:rsidRPr="00EC56DF" w:rsidRDefault="00EC56DF" w:rsidP="00EC56DF">
            <w:pPr>
              <w:spacing w:after="66" w:line="240" w:lineRule="auto"/>
              <w:ind w:left="125" w:right="172" w:hanging="10"/>
              <w:rPr>
                <w:rFonts w:ascii="Myriad Pro" w:eastAsia="Myriad Pro" w:hAnsi="Myriad Pro"/>
                <w:b w:val="0"/>
                <w:color w:val="000000"/>
                <w:kern w:val="2"/>
                <w:sz w:val="16"/>
                <w:szCs w:val="20"/>
                <w:lang w:bidi="fa-IR"/>
                <w14:ligatures w14:val="standardContextual"/>
              </w:rPr>
            </w:pPr>
            <w:r w:rsidRPr="00E94963">
              <w:rPr>
                <w:rFonts w:ascii="Myriad Pro" w:eastAsia="Myriad Pro" w:hAnsi="Myriad Pro"/>
                <w:color w:val="000000"/>
                <w:kern w:val="2"/>
                <w:sz w:val="16"/>
                <w:szCs w:val="20"/>
                <w:lang w:bidi="fa-IR"/>
                <w14:ligatures w14:val="standardContextual"/>
              </w:rPr>
              <w:t>Clinical trial registration: Clinicaltrials.gov/ NCT07001163; registered May 23, 2025.</w:t>
            </w:r>
            <w:r w:rsidR="00B42EE8">
              <w:rPr>
                <w:rFonts w:ascii="Myriad Pro" w:eastAsia="Myriad Pro" w:hAnsi="Myriad Pro" w:cs="Myriad Pro"/>
                <w:noProof/>
                <w:color w:val="000000"/>
                <w:kern w:val="2"/>
                <w:sz w:val="1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BF619EC" wp14:editId="32D58886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74602</wp:posOffset>
                      </wp:positionV>
                      <wp:extent cx="1880235" cy="1135380"/>
                      <wp:effectExtent l="0" t="0" r="0" b="7620"/>
                      <wp:wrapNone/>
                      <wp:docPr id="963698902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80235" cy="11353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BE50C1" w14:textId="526E73E4" w:rsidR="00E94963" w:rsidRDefault="00E94963">
                                  <w:r w:rsidRPr="00E9496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60CFC9" wp14:editId="43AADFDB">
                                        <wp:extent cx="654460" cy="682451"/>
                                        <wp:effectExtent l="171450" t="171450" r="165100" b="175260"/>
                                        <wp:docPr id="1575463719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2536119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3172" cy="7436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accent1"/>
                                                  </a:solidFill>
                                                </a:ln>
                                                <a:effectLst>
                                                  <a:glow rad="139700">
                                                    <a:schemeClr val="accent3">
                                                      <a:satMod val="175000"/>
                                                      <a:alpha val="40000"/>
                                                    </a:schemeClr>
                                                  </a:glow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F619EC" id="Text Box 20" o:spid="_x0000_s1034" type="#_x0000_t202" style="position:absolute;left:0;text-align:left;margin-left:6.1pt;margin-top:5.85pt;width:148.05pt;height:89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" filled="f" stroked="f">
                      <v:textbox>
                        <w:txbxContent>
                          <w:p w14:paraId="74BE50C1" w14:textId="526E73E4" w:rsidR="00E94963" w:rsidRDefault="00E94963">
                            <w:r w:rsidRPr="00E94963">
                              <w:rPr>
                                <w:noProof/>
                              </w:rPr>
                              <w:drawing>
                                <wp:inline distT="0" distB="0" distL="0" distR="0" wp14:anchorId="7260CFC9" wp14:editId="43AADFDB">
                                  <wp:extent cx="654460" cy="682451"/>
                                  <wp:effectExtent l="171450" t="171450" r="165100" b="175260"/>
                                  <wp:docPr id="157546371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2536119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3172" cy="7436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accent1"/>
                                            </a:solidFill>
                                          </a:ln>
                                          <a:effectLst>
                                            <a:glow rad="139700">
                                              <a:schemeClr val="accent3">
                                                <a:satMod val="175000"/>
                                                <a:alpha val="40000"/>
                                              </a:schemeClr>
                                            </a:glo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83C78AA" w14:textId="3957824C" w:rsidR="00BB26A7" w:rsidRPr="00E94963" w:rsidRDefault="00BB26A7" w:rsidP="00BB26A7">
            <w:pPr>
              <w:pStyle w:val="Content"/>
              <w:bidi/>
              <w:rPr>
                <w:rFonts w:cstheme="minorHAnsi"/>
                <w:szCs w:val="18"/>
                <w:rtl/>
              </w:rPr>
            </w:pPr>
          </w:p>
          <w:p w14:paraId="5383A11D" w14:textId="77777777" w:rsidR="00BB26A7" w:rsidRPr="00E94963" w:rsidRDefault="00BB26A7" w:rsidP="00BB26A7">
            <w:pPr>
              <w:pStyle w:val="Content"/>
              <w:bidi/>
              <w:rPr>
                <w:sz w:val="36"/>
                <w:rtl/>
              </w:rPr>
            </w:pPr>
          </w:p>
          <w:p w14:paraId="66AEFA11" w14:textId="77777777" w:rsidR="00BB26A7" w:rsidRPr="00E94963" w:rsidRDefault="00BB26A7" w:rsidP="00BB26A7">
            <w:pPr>
              <w:pStyle w:val="Content"/>
              <w:bidi/>
              <w:rPr>
                <w:sz w:val="36"/>
                <w:rtl/>
              </w:rPr>
            </w:pPr>
          </w:p>
          <w:p w14:paraId="1135CFA8" w14:textId="77777777" w:rsidR="00BB26A7" w:rsidRPr="00E94963" w:rsidRDefault="00BB26A7" w:rsidP="00BB26A7">
            <w:pPr>
              <w:pStyle w:val="Content"/>
              <w:bidi/>
              <w:rPr>
                <w:sz w:val="36"/>
                <w:rtl/>
              </w:rPr>
            </w:pPr>
          </w:p>
          <w:p w14:paraId="468E2461" w14:textId="77777777" w:rsidR="00BB26A7" w:rsidRPr="00E94963" w:rsidRDefault="00BB26A7" w:rsidP="00BB26A7">
            <w:pPr>
              <w:pStyle w:val="Content"/>
              <w:bidi/>
              <w:rPr>
                <w:sz w:val="36"/>
                <w:rtl/>
              </w:rPr>
            </w:pPr>
          </w:p>
          <w:p w14:paraId="2ABA9A05" w14:textId="77777777" w:rsidR="00FE50E0" w:rsidRDefault="00FE50E0" w:rsidP="00A90D1F">
            <w:pPr>
              <w:pStyle w:val="Content"/>
              <w:bidi/>
              <w:rPr>
                <w:i/>
                <w:sz w:val="36"/>
                <w:rtl/>
              </w:rPr>
            </w:pPr>
          </w:p>
          <w:p w14:paraId="70B19C09" w14:textId="77777777" w:rsidR="000559A9" w:rsidRDefault="000559A9" w:rsidP="00E0181B">
            <w:pPr>
              <w:pStyle w:val="Content"/>
              <w:bidi/>
              <w:rPr>
                <w:rFonts w:cs="2  Titr"/>
                <w:i/>
                <w:sz w:val="52"/>
                <w:szCs w:val="36"/>
              </w:rPr>
            </w:pPr>
          </w:p>
          <w:p w14:paraId="07A26AC3" w14:textId="307AC3AD" w:rsidR="00FE50E0" w:rsidRDefault="00FE50E0" w:rsidP="00823634">
            <w:pPr>
              <w:pStyle w:val="Heading1"/>
              <w:bidi/>
              <w:jc w:val="center"/>
              <w:rPr>
                <w:rFonts w:cs="2  Titr"/>
                <w:color w:val="FFFF00"/>
                <w:sz w:val="56"/>
                <w:szCs w:val="36"/>
                <w:rtl/>
              </w:rPr>
            </w:pPr>
            <w:bookmarkStart w:id="14" w:name="_Toc207436183"/>
            <w:bookmarkStart w:id="15" w:name="_Toc207436247"/>
            <w:bookmarkStart w:id="16" w:name="_Toc208223733"/>
            <w:r w:rsidRPr="00823634">
              <w:rPr>
                <w:rFonts w:cs="2  Titr" w:hint="cs"/>
                <w:color w:val="FFFF00"/>
                <w:sz w:val="56"/>
                <w:szCs w:val="36"/>
                <w:rtl/>
              </w:rPr>
              <w:lastRenderedPageBreak/>
              <w:t>اطلاعات هفته</w:t>
            </w:r>
            <w:bookmarkEnd w:id="14"/>
            <w:bookmarkEnd w:id="15"/>
            <w:bookmarkEnd w:id="16"/>
          </w:p>
          <w:p w14:paraId="1BD7B225" w14:textId="6CB72672" w:rsidR="00CA524E" w:rsidRPr="00C14C19" w:rsidRDefault="00C14C19" w:rsidP="00C14C19">
            <w:pPr>
              <w:pStyle w:val="Heading1"/>
              <w:bidi/>
              <w:rPr>
                <w:rFonts w:cs="2  Titr"/>
                <w:color w:val="FFFF00"/>
                <w:sz w:val="26"/>
                <w:szCs w:val="26"/>
                <w:rtl/>
              </w:rPr>
            </w:pPr>
            <w:bookmarkStart w:id="17" w:name="_Toc208223734"/>
            <w:r w:rsidRPr="00C14C19">
              <w:rPr>
                <w:rFonts w:cs="2  Titr" w:hint="cs"/>
                <w:color w:val="FFFF00"/>
                <w:sz w:val="26"/>
                <w:szCs w:val="26"/>
                <w:rtl/>
              </w:rPr>
              <w:t>علائم پنومونی شدید با شروع دیررس چیست؟</w:t>
            </w:r>
            <w:bookmarkEnd w:id="17"/>
          </w:p>
          <w:p w14:paraId="635655E3" w14:textId="35295E4C" w:rsidR="00022C25" w:rsidRPr="00022C25" w:rsidRDefault="00506A05" w:rsidP="00CA524E">
            <w:pPr>
              <w:pStyle w:val="Content"/>
              <w:bidi/>
              <w:jc w:val="center"/>
              <w:rPr>
                <w:rFonts w:ascii="Vazirmatn" w:hAnsi="Vazirmatn" w:cs="Vazirmatn"/>
                <w:i/>
                <w:sz w:val="36"/>
                <w:lang w:bidi="fa-IR"/>
              </w:rPr>
            </w:pPr>
            <w:r>
              <w:rPr>
                <w:rFonts w:ascii="Vazirmatn" w:hAnsi="Vazirmatn" w:cs="Vazirmatn"/>
                <w:i/>
                <w:noProof/>
                <w:sz w:val="36"/>
                <w:lang w:bidi="fa-IR"/>
              </w:rPr>
              <w:drawing>
                <wp:inline distT="0" distB="0" distL="0" distR="0" wp14:anchorId="0F134960" wp14:editId="7D27E316">
                  <wp:extent cx="4667865" cy="6194425"/>
                  <wp:effectExtent l="0" t="0" r="0" b="0"/>
                  <wp:docPr id="159851508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515084" name="Picture 159851508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258" cy="6295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1ED8C" w14:textId="77777777" w:rsidR="00022C25" w:rsidRDefault="00022C25" w:rsidP="00A90D1F">
      <w:pPr>
        <w:bidi/>
      </w:pPr>
    </w:p>
    <w:p w14:paraId="6E961A27" w14:textId="0C6A43AF" w:rsidR="00022C25" w:rsidRDefault="00BF123D" w:rsidP="00BF123D">
      <w:pPr>
        <w:bidi/>
      </w:pPr>
      <w:r w:rsidRPr="00C14C19">
        <w:rPr>
          <w:rFonts w:ascii="Segoe UI Emoji" w:hAnsi="Segoe UI Emoji" w:cs="Segoe UI Emoji"/>
          <w:b w:val="0"/>
          <w:bCs/>
          <w:color w:val="061F57" w:themeColor="text2" w:themeShade="BF"/>
        </w:rPr>
        <w:t>🩺</w:t>
      </w:r>
      <w:r w:rsidRPr="00C14C19">
        <w:rPr>
          <w:rFonts w:ascii="Vazirmatn" w:hAnsi="Vazirmatn" w:cs="Vazirmatn" w:hint="cs"/>
          <w:b w:val="0"/>
          <w:bCs/>
          <w:color w:val="061F57" w:themeColor="text2" w:themeShade="BF"/>
          <w:rtl/>
        </w:rPr>
        <w:t xml:space="preserve"> </w:t>
      </w:r>
      <w:r w:rsidRPr="00164325">
        <w:rPr>
          <w:rFonts w:ascii="Vazirmatn" w:hAnsi="Vazirmatn" w:cs="Vazirmatn"/>
          <w:b w:val="0"/>
          <w:bCs/>
          <w:color w:val="FFFF00"/>
          <w:rtl/>
        </w:rPr>
        <w:t>منبع:</w:t>
      </w:r>
      <w:r>
        <w:rPr>
          <w:rFonts w:hint="cs"/>
          <w:rtl/>
        </w:rPr>
        <w:t xml:space="preserve"> </w:t>
      </w:r>
      <w:r w:rsidR="00331CEE">
        <w:rPr>
          <w:color w:val="002060"/>
          <w:u w:val="single"/>
        </w:rPr>
        <w:t>PubMed</w:t>
      </w:r>
    </w:p>
    <w:p w14:paraId="5CFBADD3" w14:textId="46F61ADA" w:rsidR="00BF123D" w:rsidRDefault="00BF123D" w:rsidP="00BF123D">
      <w:pPr>
        <w:bidi/>
        <w:rPr>
          <w:rtl/>
          <w:lang w:bidi="fa-IR"/>
        </w:rPr>
      </w:pPr>
    </w:p>
    <w:p w14:paraId="721E273F" w14:textId="2EBA03DB" w:rsidR="00022C25" w:rsidRDefault="00F647D9" w:rsidP="00A90D1F">
      <w:pPr>
        <w:bidi/>
        <w:rPr>
          <w:rtl/>
        </w:rPr>
      </w:pPr>
      <w:r>
        <w:rPr>
          <w:noProof/>
          <w:rtl/>
          <w:lang w:val="ar-SA"/>
        </w:rPr>
        <w:drawing>
          <wp:inline distT="0" distB="0" distL="0" distR="0" wp14:anchorId="3132B151" wp14:editId="2D1CC753">
            <wp:extent cx="709200" cy="709200"/>
            <wp:effectExtent l="0" t="0" r="0" b="0"/>
            <wp:docPr id="121748023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480239" name="Picture 2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00" cy="7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8C60" w14:textId="0189FAAA" w:rsidR="00BF123D" w:rsidRPr="00823634" w:rsidRDefault="00F647D9" w:rsidP="00E0181B">
      <w:pPr>
        <w:bidi/>
        <w:rPr>
          <w:rFonts w:ascii="Vazirmatn" w:hAnsi="Vazirmatn" w:cs="Vazirmatn"/>
          <w:b w:val="0"/>
          <w:bCs/>
          <w:color w:val="FFFF00"/>
          <w:sz w:val="16"/>
          <w:szCs w:val="12"/>
          <w:rtl/>
        </w:rPr>
      </w:pPr>
      <w:r w:rsidRPr="00823634">
        <w:rPr>
          <w:rFonts w:ascii="Vazirmatn" w:hAnsi="Vazirmatn" w:cs="Vazirmatn"/>
          <w:b w:val="0"/>
          <w:bCs/>
          <w:color w:val="FFFF00"/>
          <w:sz w:val="16"/>
          <w:szCs w:val="12"/>
          <w:rtl/>
        </w:rPr>
        <w:t>جهت مطالعه کامل</w:t>
      </w:r>
      <w:r w:rsidR="00CA524E">
        <w:rPr>
          <w:rFonts w:ascii="Vazirmatn" w:hAnsi="Vazirmatn" w:cs="Vazirmatn"/>
          <w:b w:val="0"/>
          <w:bCs/>
          <w:color w:val="FFFF00"/>
          <w:sz w:val="16"/>
          <w:szCs w:val="12"/>
        </w:rPr>
        <w:t xml:space="preserve"> </w:t>
      </w:r>
      <w:r w:rsidR="00CA524E">
        <w:rPr>
          <w:rFonts w:ascii="Vazirmatn" w:hAnsi="Vazirmatn" w:cs="Vazirmatn" w:hint="cs"/>
          <w:b w:val="0"/>
          <w:bCs/>
          <w:color w:val="FFFF00"/>
          <w:sz w:val="16"/>
          <w:szCs w:val="12"/>
          <w:rtl/>
          <w:lang w:bidi="fa-IR"/>
        </w:rPr>
        <w:t>مقاله</w:t>
      </w:r>
      <w:r w:rsidRPr="00823634">
        <w:rPr>
          <w:rFonts w:ascii="Vazirmatn" w:hAnsi="Vazirmatn" w:cs="Vazirmatn"/>
          <w:b w:val="0"/>
          <w:bCs/>
          <w:color w:val="FFFF00"/>
          <w:sz w:val="16"/>
          <w:szCs w:val="12"/>
          <w:rtl/>
        </w:rPr>
        <w:t xml:space="preserve"> اسکن کنید</w:t>
      </w:r>
    </w:p>
    <w:p w14:paraId="39C146D8" w14:textId="77777777" w:rsidR="00CA524E" w:rsidRDefault="00CA524E" w:rsidP="00823634">
      <w:pPr>
        <w:pStyle w:val="Heading1"/>
        <w:bidi/>
        <w:jc w:val="center"/>
        <w:rPr>
          <w:rFonts w:cs="2  Titr"/>
          <w:color w:val="FFFF00"/>
          <w:sz w:val="56"/>
          <w:szCs w:val="36"/>
          <w:rtl/>
        </w:rPr>
      </w:pPr>
      <w:bookmarkStart w:id="18" w:name="_Toc207436186"/>
      <w:bookmarkStart w:id="19" w:name="_Toc207436250"/>
    </w:p>
    <w:p w14:paraId="4544DFBD" w14:textId="0EB1100C" w:rsidR="00022C25" w:rsidRPr="00823634" w:rsidRDefault="00022C25" w:rsidP="00CA524E">
      <w:pPr>
        <w:pStyle w:val="Heading1"/>
        <w:bidi/>
        <w:jc w:val="center"/>
        <w:rPr>
          <w:rFonts w:cs="2  Titr"/>
          <w:color w:val="FFFF00"/>
          <w:sz w:val="56"/>
          <w:szCs w:val="36"/>
          <w:rtl/>
        </w:rPr>
      </w:pPr>
      <w:bookmarkStart w:id="20" w:name="_Toc208223735"/>
      <w:r w:rsidRPr="00823634">
        <w:rPr>
          <w:rFonts w:cs="2  Titr" w:hint="cs"/>
          <w:color w:val="FFFF00"/>
          <w:sz w:val="56"/>
          <w:szCs w:val="36"/>
          <w:rtl/>
        </w:rPr>
        <w:t>کتاب هفته</w:t>
      </w:r>
      <w:bookmarkEnd w:id="18"/>
      <w:bookmarkEnd w:id="19"/>
      <w:bookmarkEnd w:id="20"/>
    </w:p>
    <w:p w14:paraId="02A61DEE" w14:textId="77777777" w:rsidR="00022C25" w:rsidRDefault="00022C25" w:rsidP="00A90D1F">
      <w:pPr>
        <w:bidi/>
        <w:rPr>
          <w:rtl/>
        </w:rPr>
      </w:pPr>
    </w:p>
    <w:p w14:paraId="78B6AD3C" w14:textId="47BA6C2E" w:rsidR="00986761" w:rsidRDefault="00C14C19" w:rsidP="00C14C19">
      <w:pPr>
        <w:bidi/>
        <w:rPr>
          <w:rFonts w:ascii="Vazirmatn" w:hAnsi="Vazirmatn" w:cs="Vazirmatn"/>
          <w:rtl/>
        </w:rPr>
      </w:pPr>
      <w:r w:rsidRPr="00C14C19">
        <w:rPr>
          <w:rFonts w:ascii="Vazirmatn" w:hAnsi="Vazirmatn" w:cs="Vazirmatn"/>
          <w:rtl/>
        </w:rPr>
        <w:t xml:space="preserve">ویرایش </w:t>
      </w:r>
      <w:r w:rsidRPr="00C14C19">
        <w:rPr>
          <w:rFonts w:ascii="Vazirmatn" w:hAnsi="Vazirmatn" w:cs="Vazirmatn"/>
          <w:rtl/>
          <w:lang w:bidi="fa-IR"/>
        </w:rPr>
        <w:t>۲۰۲۵</w:t>
      </w:r>
      <w:r w:rsidRPr="00C14C19">
        <w:rPr>
          <w:rFonts w:ascii="Vazirmatn" w:hAnsi="Vazirmatn" w:cs="Vazirmatn"/>
          <w:rtl/>
        </w:rPr>
        <w:t xml:space="preserve"> کتاب </w:t>
      </w:r>
      <w:r>
        <w:rPr>
          <w:rFonts w:ascii="Vazirmatn" w:hAnsi="Vazirmatn" w:cs="Vazirmatn" w:hint="cs"/>
          <w:rtl/>
        </w:rPr>
        <w:t xml:space="preserve"> </w:t>
      </w:r>
      <w:r w:rsidRPr="00C14C19">
        <w:rPr>
          <w:rStyle w:val="Heading1Char"/>
          <w:rFonts w:ascii="Vazirmatn" w:hAnsi="Vazirmatn" w:cs="Vazirmatn"/>
          <w:b/>
          <w:bCs/>
          <w:color w:val="FFFF00"/>
          <w:sz w:val="28"/>
          <w:szCs w:val="28"/>
        </w:rPr>
        <w:t>Kaplan &amp; Sadock’s Comprehensive Textbook of Psychiatry</w:t>
      </w:r>
      <w:r w:rsidRPr="00C14C19">
        <w:rPr>
          <w:rFonts w:ascii="Vazirmatn" w:hAnsi="Vazirmatn" w:cs="Vazirmatn" w:hint="cs"/>
          <w:bCs/>
          <w:color w:val="FFFF00"/>
          <w:rtl/>
        </w:rPr>
        <w:t xml:space="preserve"> </w:t>
      </w:r>
      <w:r w:rsidRPr="00C14C19">
        <w:rPr>
          <w:rFonts w:ascii="Vazirmatn" w:hAnsi="Vazirmatn" w:cs="Vazirmatn"/>
          <w:color w:val="FFFF00"/>
        </w:rPr>
        <w:t xml:space="preserve"> </w:t>
      </w:r>
      <w:r w:rsidRPr="00C14C19">
        <w:rPr>
          <w:rFonts w:ascii="Vazirmatn" w:hAnsi="Vazirmatn" w:cs="Vazirmatn"/>
          <w:rtl/>
        </w:rPr>
        <w:t>معتبرترین مرجع جهانی در حوزه روان‌پزشکی است. این اثر با پوشش جامع مباحث بالینی و پژوهشی، همچنان منبعی کلیدی برای روان‌پزشکان، رزیدنت‌ها و پژوهشگران به شمار می‌رود</w:t>
      </w:r>
      <w:r w:rsidRPr="00C14C19">
        <w:rPr>
          <w:rFonts w:ascii="Vazirmatn" w:hAnsi="Vazirmatn" w:cs="Vazirmatn"/>
        </w:rPr>
        <w:t>.</w:t>
      </w:r>
    </w:p>
    <w:p w14:paraId="0F9DECC3" w14:textId="77777777" w:rsidR="00C14C19" w:rsidRDefault="00C14C19" w:rsidP="00C14C19">
      <w:pPr>
        <w:bidi/>
        <w:rPr>
          <w:rFonts w:ascii="Vazirmatn" w:hAnsi="Vazirmatn" w:cs="Vazirmatn"/>
          <w:rtl/>
        </w:rPr>
      </w:pPr>
    </w:p>
    <w:p w14:paraId="6A4FF5ED" w14:textId="76B17DEA" w:rsidR="00986761" w:rsidRPr="00D548D6" w:rsidRDefault="00986761" w:rsidP="00C14C19">
      <w:pPr>
        <w:bidi/>
        <w:jc w:val="center"/>
        <w:rPr>
          <w:rFonts w:ascii="Vazirmatn" w:hAnsi="Vazirmatn" w:cs="Vazirmatn"/>
          <w:rtl/>
        </w:rPr>
      </w:pPr>
      <w:r>
        <w:rPr>
          <w:rFonts w:ascii="Vazirmatn" w:hAnsi="Vazirmatn" w:cs="Vazirmatn"/>
          <w:noProof/>
          <w:rtl/>
          <w:lang w:val="ar-SA"/>
        </w:rPr>
        <w:drawing>
          <wp:inline distT="0" distB="0" distL="0" distR="0" wp14:anchorId="123876FE" wp14:editId="499FE78E">
            <wp:extent cx="4241165" cy="4372554"/>
            <wp:effectExtent l="0" t="0" r="6985" b="9525"/>
            <wp:docPr id="12899328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932824" name="Picture 2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08849" cy="4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67E85" w14:textId="049C6764" w:rsidR="00397B6A" w:rsidRPr="00164325" w:rsidRDefault="00397B6A" w:rsidP="00397B6A">
      <w:pPr>
        <w:bidi/>
        <w:rPr>
          <w:rFonts w:ascii="Vazirmatn" w:hAnsi="Vazirmatn" w:cs="Vazirmatn"/>
          <w:b w:val="0"/>
          <w:bCs/>
          <w:color w:val="FFFF00"/>
          <w:rtl/>
        </w:rPr>
      </w:pPr>
      <w:r w:rsidRPr="00164325">
        <w:rPr>
          <w:rFonts w:ascii="Vazirmatn" w:hAnsi="Vazirmatn" w:cs="Vazirmatn"/>
          <w:b w:val="0"/>
          <w:bCs/>
          <w:color w:val="FFFF00"/>
          <w:rtl/>
        </w:rPr>
        <w:t>راه</w:t>
      </w:r>
      <w:r w:rsidR="00D548D6" w:rsidRPr="00164325">
        <w:rPr>
          <w:rFonts w:ascii="Vazirmatn" w:hAnsi="Vazirmatn" w:cs="Vazirmatn" w:hint="cs"/>
          <w:b w:val="0"/>
          <w:bCs/>
          <w:color w:val="FFFF00"/>
          <w:rtl/>
        </w:rPr>
        <w:t>‌</w:t>
      </w:r>
      <w:r w:rsidRPr="00164325">
        <w:rPr>
          <w:rFonts w:ascii="Vazirmatn" w:hAnsi="Vazirmatn" w:cs="Vazirmatn"/>
          <w:b w:val="0"/>
          <w:bCs/>
          <w:color w:val="FFFF00"/>
          <w:rtl/>
        </w:rPr>
        <w:t xml:space="preserve">های دانلود : </w:t>
      </w:r>
    </w:p>
    <w:p w14:paraId="2E98EB80" w14:textId="57189A6D" w:rsidR="00D548D6" w:rsidRPr="00637F90" w:rsidRDefault="00637F90" w:rsidP="00637F90">
      <w:pPr>
        <w:pStyle w:val="ListParagraph"/>
        <w:numPr>
          <w:ilvl w:val="0"/>
          <w:numId w:val="2"/>
        </w:numPr>
        <w:bidi/>
        <w:rPr>
          <w:rFonts w:ascii="Vazirmatn" w:hAnsi="Vazirmatn" w:cs="Vazirmatn"/>
          <w:b w:val="0"/>
          <w:bCs/>
        </w:rPr>
      </w:pPr>
      <w:r w:rsidRPr="00637F90">
        <w:rPr>
          <w:rFonts w:ascii="Vazirmatn" w:hAnsi="Vazirmatn" w:cs="Vazirmatn"/>
          <w:b w:val="0"/>
          <w:bCs/>
          <w:lang w:bidi="fa-IR"/>
        </w:rPr>
        <w:t>QR code</w:t>
      </w:r>
    </w:p>
    <w:p w14:paraId="667ECF41" w14:textId="5779864B" w:rsidR="00637F90" w:rsidRDefault="00637F90" w:rsidP="00637F90">
      <w:pPr>
        <w:pStyle w:val="ListParagraph"/>
        <w:bidi/>
        <w:rPr>
          <w:rFonts w:ascii="Vazirmatn" w:hAnsi="Vazirmatn" w:cs="Vazirmatn"/>
        </w:rPr>
      </w:pPr>
      <w:r>
        <w:rPr>
          <w:rFonts w:ascii="Vazirmatn" w:hAnsi="Vazirmatn" w:cs="Vazirmatn"/>
          <w:noProof/>
        </w:rPr>
        <w:drawing>
          <wp:inline distT="0" distB="0" distL="0" distR="0" wp14:anchorId="6C21C8D4" wp14:editId="7507894A">
            <wp:extent cx="727014" cy="727014"/>
            <wp:effectExtent l="0" t="0" r="0" b="0"/>
            <wp:docPr id="12427221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22184" name="Pictur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14" cy="72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512A" w14:textId="75F399B2" w:rsidR="00637F90" w:rsidRDefault="00637F90" w:rsidP="00986761">
      <w:pPr>
        <w:pStyle w:val="ListParagraph"/>
        <w:numPr>
          <w:ilvl w:val="0"/>
          <w:numId w:val="2"/>
        </w:numPr>
        <w:bidi/>
        <w:rPr>
          <w:rFonts w:ascii="Vazirmatn" w:hAnsi="Vazirmatn" w:cs="Vazirmatn"/>
        </w:rPr>
      </w:pPr>
      <w:r w:rsidRPr="00637F90">
        <w:rPr>
          <w:rFonts w:ascii="Vazirmatn" w:hAnsi="Vazirmatn" w:cs="Vazirmatn" w:hint="cs"/>
          <w:rtl/>
          <w:lang w:bidi="fa-IR"/>
        </w:rPr>
        <w:t>لینک دانلود</w:t>
      </w:r>
    </w:p>
    <w:p w14:paraId="125FECD1" w14:textId="77777777" w:rsidR="00C14C19" w:rsidRPr="0013601D" w:rsidRDefault="00C14C19" w:rsidP="00C14C19">
      <w:pPr>
        <w:pStyle w:val="ListParagraph"/>
        <w:bidi/>
        <w:ind w:left="643"/>
        <w:rPr>
          <w:rStyle w:val="Hyperlink"/>
          <w:rFonts w:ascii="Vazirmatn" w:hAnsi="Vazirmatn" w:cs="Vazirmatn"/>
          <w:color w:val="FFFF00"/>
          <w:sz w:val="18"/>
          <w:szCs w:val="14"/>
          <w:rtl/>
        </w:rPr>
      </w:pPr>
      <w:r>
        <w:rPr>
          <w:rFonts w:ascii="Vazirmatn" w:hAnsi="Vazirmatn" w:cs="Vazirmatn"/>
          <w:sz w:val="18"/>
          <w:szCs w:val="14"/>
        </w:rPr>
        <w:fldChar w:fldCharType="begin"/>
      </w:r>
      <w:r>
        <w:rPr>
          <w:rFonts w:ascii="Vazirmatn" w:hAnsi="Vazirmatn" w:cs="Vazirmatn"/>
          <w:sz w:val="18"/>
          <w:szCs w:val="14"/>
        </w:rPr>
        <w:instrText>HYPERLINK "https://s34.picofile.com/file/8486831018/Kaplan_Sadock%E2%80%99s_Comprehensive_Textbook_of_Psychiatry_Vol1_2_Robert_J_Boland_M_D_Marcia_L_Verduin_M_D_compressed_1_.pdf.html"</w:instrText>
      </w:r>
      <w:r>
        <w:rPr>
          <w:rFonts w:ascii="Vazirmatn" w:hAnsi="Vazirmatn" w:cs="Vazirmatn"/>
          <w:sz w:val="18"/>
          <w:szCs w:val="14"/>
        </w:rPr>
      </w:r>
      <w:r>
        <w:rPr>
          <w:rFonts w:ascii="Vazirmatn" w:hAnsi="Vazirmatn" w:cs="Vazirmatn"/>
          <w:sz w:val="18"/>
          <w:szCs w:val="14"/>
        </w:rPr>
        <w:fldChar w:fldCharType="separate"/>
      </w:r>
      <w:r w:rsidRPr="0013601D">
        <w:rPr>
          <w:rStyle w:val="Hyperlink"/>
          <w:rFonts w:ascii="Vazirmatn" w:hAnsi="Vazirmatn" w:cs="Vazirmatn"/>
          <w:color w:val="FFFF00"/>
          <w:sz w:val="18"/>
          <w:szCs w:val="14"/>
        </w:rPr>
        <w:t>https://s34.picofile.com/file/8486647084/GINA_2025_Estrategia_global_para_el_m%20%20%20anejo_y_la_prevencio%CC%81n_del.pdf.html</w:t>
      </w:r>
    </w:p>
    <w:p w14:paraId="319FF04E" w14:textId="404E01C9" w:rsidR="00986761" w:rsidRPr="00C14C19" w:rsidRDefault="00C14C19" w:rsidP="00C14C19">
      <w:pPr>
        <w:pStyle w:val="ListParagraph"/>
        <w:bidi/>
        <w:ind w:left="643"/>
        <w:rPr>
          <w:rFonts w:ascii="Vazirmatn" w:hAnsi="Vazirmatn" w:cs="Vazirmatn"/>
        </w:rPr>
      </w:pPr>
      <w:r>
        <w:rPr>
          <w:rFonts w:ascii="Vazirmatn" w:hAnsi="Vazirmatn" w:cs="Vazirmatn"/>
          <w:sz w:val="18"/>
          <w:szCs w:val="14"/>
        </w:rPr>
        <w:fldChar w:fldCharType="end"/>
      </w:r>
      <w:bookmarkEnd w:id="0"/>
    </w:p>
    <w:sectPr w:rsidR="00986761" w:rsidRPr="00C14C19" w:rsidSect="00810090">
      <w:headerReference w:type="default" r:id="rId17"/>
      <w:footerReference w:type="default" r:id="rId18"/>
      <w:pgSz w:w="11906" w:h="16838" w:code="9"/>
      <w:pgMar w:top="720" w:right="720" w:bottom="720" w:left="720" w:header="0" w:footer="288" w:gutter="0"/>
      <w:pgNumType w:start="1"/>
      <w:cols w:space="720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04AF34" w14:textId="77777777" w:rsidR="007E3822" w:rsidRDefault="007E3822">
      <w:r>
        <w:separator/>
      </w:r>
    </w:p>
    <w:p w14:paraId="34C21304" w14:textId="77777777" w:rsidR="007E3822" w:rsidRDefault="007E3822"/>
  </w:endnote>
  <w:endnote w:type="continuationSeparator" w:id="0">
    <w:p w14:paraId="4E35AF46" w14:textId="77777777" w:rsidR="007E3822" w:rsidRDefault="007E3822">
      <w:r>
        <w:continuationSeparator/>
      </w:r>
    </w:p>
    <w:p w14:paraId="7C91E6E5" w14:textId="77777777" w:rsidR="007E3822" w:rsidRDefault="007E38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" w:fontKey="{CE5EC3C6-9B99-4FC6-B883-DF0887F48D2E}"/>
    <w:embedBold r:id="rId2" w:fontKey="{4E9CCA99-B4D4-409A-B4A9-DB2D1B72065E}"/>
    <w:embedItalic r:id="rId3" w:fontKey="{FD46CFB9-4249-4B1A-9ECC-95E38E944846}"/>
    <w:embedBoldItalic r:id="rId4" w:fontKey="{F4855572-AB42-4D5A-AC04-9CD4379E14CF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3B8222F6-CBFA-4DDA-8BDD-4FDC04F11B6A}"/>
    <w:embedBold r:id="rId6" w:fontKey="{FC32E1F5-162E-41D7-A9E2-EFCBE70B5DE1}"/>
  </w:font>
  <w:font w:name="110_Besmellah_1(MRT)">
    <w:panose1 w:val="00000000000000000000"/>
    <w:charset w:val="00"/>
    <w:family w:val="auto"/>
    <w:pitch w:val="variable"/>
    <w:sig w:usb0="A00002AF" w:usb1="500078FB" w:usb2="00000000" w:usb3="00000000" w:csb0="0000019F" w:csb1="00000000"/>
  </w:font>
  <w:font w:name="2 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7" w:fontKey="{15B94918-9865-42D2-9F92-0EDF3D181996}"/>
    <w:embedBold r:id="rId8" w:fontKey="{095B4922-C327-450A-8E7D-7D1551BC44A7}"/>
  </w:font>
  <w:font w:name="Vazirmatn">
    <w:panose1 w:val="00000000000000000000"/>
    <w:charset w:val="00"/>
    <w:family w:val="auto"/>
    <w:pitch w:val="variable"/>
    <w:sig w:usb0="80002003" w:usb1="80000000" w:usb2="00000008" w:usb3="00000000" w:csb0="00000041" w:csb1="00000000"/>
    <w:embedRegular r:id="rId9" w:fontKey="{1FAC5129-6E5C-4614-B866-B87818A7F635}"/>
    <w:embedBold r:id="rId10" w:fontKey="{54593A22-9383-421D-AE2B-D8032323754A}"/>
    <w:embedItalic r:id="rId11" w:fontKey="{953C46EE-E6CC-41B4-865F-6E10A7D8045B}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2" w:fontKey="{73B9352F-DBBE-4420-AB3C-ECAE1D6AE74C}"/>
    <w:embedBold r:id="rId13" w:fontKey="{F0748B51-3F29-4B2A-A27F-9160CDAE056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287489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1AF63E" w14:textId="77777777" w:rsidR="00DF027C" w:rsidRDefault="00DF027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571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76656DAE" w14:textId="77777777" w:rsidR="00DF027C" w:rsidRDefault="00DF02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D2C088" w14:textId="77777777" w:rsidR="007E3822" w:rsidRDefault="007E3822">
      <w:r>
        <w:separator/>
      </w:r>
    </w:p>
    <w:p w14:paraId="7130FB51" w14:textId="77777777" w:rsidR="007E3822" w:rsidRDefault="007E3822"/>
  </w:footnote>
  <w:footnote w:type="continuationSeparator" w:id="0">
    <w:p w14:paraId="7C0EBE4D" w14:textId="77777777" w:rsidR="007E3822" w:rsidRDefault="007E3822">
      <w:r>
        <w:continuationSeparator/>
      </w:r>
    </w:p>
    <w:p w14:paraId="5CA78BFA" w14:textId="77777777" w:rsidR="007E3822" w:rsidRDefault="007E382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990" w:type="dxa"/>
      <w:tblBorders>
        <w:top w:val="single" w:sz="36" w:space="0" w:color="082A75" w:themeColor="text2"/>
        <w:left w:val="single" w:sz="36" w:space="0" w:color="082A75" w:themeColor="text2"/>
        <w:bottom w:val="single" w:sz="36" w:space="0" w:color="082A75" w:themeColor="text2"/>
        <w:right w:val="single" w:sz="36" w:space="0" w:color="082A75" w:themeColor="text2"/>
        <w:insideH w:val="single" w:sz="36" w:space="0" w:color="082A75" w:themeColor="text2"/>
        <w:insideV w:val="single" w:sz="36" w:space="0" w:color="082A75" w:themeColor="text2"/>
      </w:tblBorders>
      <w:tblLook w:val="0000" w:firstRow="0" w:lastRow="0" w:firstColumn="0" w:lastColumn="0" w:noHBand="0" w:noVBand="0"/>
    </w:tblPr>
    <w:tblGrid>
      <w:gridCol w:w="9990"/>
    </w:tblGrid>
    <w:tr w:rsidR="00D077E9" w14:paraId="231E969F" w14:textId="77777777" w:rsidTr="00D077E9">
      <w:trPr>
        <w:trHeight w:val="978"/>
      </w:trPr>
      <w:tc>
        <w:tcPr>
          <w:tcW w:w="9990" w:type="dxa"/>
          <w:tcBorders>
            <w:top w:val="nil"/>
            <w:left w:val="nil"/>
            <w:bottom w:val="single" w:sz="36" w:space="0" w:color="34ABA2" w:themeColor="accent3"/>
            <w:right w:val="nil"/>
          </w:tcBorders>
        </w:tcPr>
        <w:p w14:paraId="287B7404" w14:textId="77777777" w:rsidR="00D077E9" w:rsidRDefault="00D077E9">
          <w:pPr>
            <w:pStyle w:val="Header"/>
          </w:pPr>
        </w:p>
      </w:tc>
    </w:tr>
  </w:tbl>
  <w:p w14:paraId="67850B14" w14:textId="77777777" w:rsidR="00D077E9" w:rsidRDefault="00D077E9" w:rsidP="00D077E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0B34354"/>
    <w:multiLevelType w:val="multilevel"/>
    <w:tmpl w:val="4F5A8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A086546"/>
    <w:multiLevelType w:val="hybridMultilevel"/>
    <w:tmpl w:val="703A0256"/>
    <w:lvl w:ilvl="0" w:tplc="13F641EC">
      <w:start w:val="1"/>
      <w:numFmt w:val="decimal"/>
      <w:lvlText w:val="%1-"/>
      <w:lvlJc w:val="left"/>
      <w:pPr>
        <w:ind w:left="643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41896756">
    <w:abstractNumId w:val="0"/>
  </w:num>
  <w:num w:numId="2" w16cid:durableId="17888857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displayBackgroundShape/>
  <w:embedTrueTypeFonts/>
  <w:proofState w:spelling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24EA"/>
    <w:rsid w:val="00015189"/>
    <w:rsid w:val="00022C25"/>
    <w:rsid w:val="0002482E"/>
    <w:rsid w:val="0002658F"/>
    <w:rsid w:val="00050324"/>
    <w:rsid w:val="000559A9"/>
    <w:rsid w:val="000A0150"/>
    <w:rsid w:val="000D6473"/>
    <w:rsid w:val="000E63C9"/>
    <w:rsid w:val="00130E9D"/>
    <w:rsid w:val="0013601D"/>
    <w:rsid w:val="00150A6D"/>
    <w:rsid w:val="00164325"/>
    <w:rsid w:val="00166308"/>
    <w:rsid w:val="001853CE"/>
    <w:rsid w:val="00185B35"/>
    <w:rsid w:val="001A09D9"/>
    <w:rsid w:val="001A5F06"/>
    <w:rsid w:val="001C6959"/>
    <w:rsid w:val="001E3992"/>
    <w:rsid w:val="001F2BC8"/>
    <w:rsid w:val="001F5F6B"/>
    <w:rsid w:val="00241369"/>
    <w:rsid w:val="00243EBC"/>
    <w:rsid w:val="00246A35"/>
    <w:rsid w:val="00284348"/>
    <w:rsid w:val="002B7944"/>
    <w:rsid w:val="002D0B3B"/>
    <w:rsid w:val="002F51F5"/>
    <w:rsid w:val="00312137"/>
    <w:rsid w:val="003125D2"/>
    <w:rsid w:val="00330359"/>
    <w:rsid w:val="00331CEE"/>
    <w:rsid w:val="003324EA"/>
    <w:rsid w:val="003354EF"/>
    <w:rsid w:val="0033762F"/>
    <w:rsid w:val="00353066"/>
    <w:rsid w:val="003552D0"/>
    <w:rsid w:val="00366C7E"/>
    <w:rsid w:val="00384EA3"/>
    <w:rsid w:val="00386771"/>
    <w:rsid w:val="00397B6A"/>
    <w:rsid w:val="003A0422"/>
    <w:rsid w:val="003A39A1"/>
    <w:rsid w:val="003C2191"/>
    <w:rsid w:val="003D1341"/>
    <w:rsid w:val="003D3863"/>
    <w:rsid w:val="003F5C96"/>
    <w:rsid w:val="004110DE"/>
    <w:rsid w:val="0044085A"/>
    <w:rsid w:val="004930DF"/>
    <w:rsid w:val="004B21A5"/>
    <w:rsid w:val="004F0910"/>
    <w:rsid w:val="005037F0"/>
    <w:rsid w:val="00506A05"/>
    <w:rsid w:val="00516A86"/>
    <w:rsid w:val="005275F6"/>
    <w:rsid w:val="00572102"/>
    <w:rsid w:val="005A00D6"/>
    <w:rsid w:val="005A382A"/>
    <w:rsid w:val="005F1BB0"/>
    <w:rsid w:val="006162BD"/>
    <w:rsid w:val="00637F90"/>
    <w:rsid w:val="00656C4D"/>
    <w:rsid w:val="00694449"/>
    <w:rsid w:val="006E5716"/>
    <w:rsid w:val="007302B3"/>
    <w:rsid w:val="00730733"/>
    <w:rsid w:val="00730E3A"/>
    <w:rsid w:val="00736AAF"/>
    <w:rsid w:val="00765B2A"/>
    <w:rsid w:val="007704FE"/>
    <w:rsid w:val="00783A34"/>
    <w:rsid w:val="007A525A"/>
    <w:rsid w:val="007C6B52"/>
    <w:rsid w:val="007D16C5"/>
    <w:rsid w:val="007E3822"/>
    <w:rsid w:val="007F387A"/>
    <w:rsid w:val="007F7006"/>
    <w:rsid w:val="00800371"/>
    <w:rsid w:val="00810090"/>
    <w:rsid w:val="00823634"/>
    <w:rsid w:val="00857D1A"/>
    <w:rsid w:val="00862FE4"/>
    <w:rsid w:val="0086389A"/>
    <w:rsid w:val="00864885"/>
    <w:rsid w:val="00867EAE"/>
    <w:rsid w:val="0087605E"/>
    <w:rsid w:val="008B1FEE"/>
    <w:rsid w:val="008E2E06"/>
    <w:rsid w:val="00903C32"/>
    <w:rsid w:val="00916B16"/>
    <w:rsid w:val="009173B9"/>
    <w:rsid w:val="0093335D"/>
    <w:rsid w:val="0093613E"/>
    <w:rsid w:val="00943026"/>
    <w:rsid w:val="00965B09"/>
    <w:rsid w:val="00966B81"/>
    <w:rsid w:val="00986761"/>
    <w:rsid w:val="009C1B05"/>
    <w:rsid w:val="009C7720"/>
    <w:rsid w:val="009D1FD5"/>
    <w:rsid w:val="00A23AFA"/>
    <w:rsid w:val="00A31B3E"/>
    <w:rsid w:val="00A532F3"/>
    <w:rsid w:val="00A675D8"/>
    <w:rsid w:val="00A72154"/>
    <w:rsid w:val="00A8489E"/>
    <w:rsid w:val="00A90D1F"/>
    <w:rsid w:val="00AC29F3"/>
    <w:rsid w:val="00AF0FE1"/>
    <w:rsid w:val="00B231E5"/>
    <w:rsid w:val="00B42EE8"/>
    <w:rsid w:val="00BB26A7"/>
    <w:rsid w:val="00BD104E"/>
    <w:rsid w:val="00BF123D"/>
    <w:rsid w:val="00BF7A6A"/>
    <w:rsid w:val="00C01EE7"/>
    <w:rsid w:val="00C02B87"/>
    <w:rsid w:val="00C0419C"/>
    <w:rsid w:val="00C14C19"/>
    <w:rsid w:val="00C4086D"/>
    <w:rsid w:val="00CA1896"/>
    <w:rsid w:val="00CA524E"/>
    <w:rsid w:val="00CB5B28"/>
    <w:rsid w:val="00CC15D4"/>
    <w:rsid w:val="00CC4AE3"/>
    <w:rsid w:val="00CE5AA5"/>
    <w:rsid w:val="00CF4D82"/>
    <w:rsid w:val="00CF5371"/>
    <w:rsid w:val="00D0323A"/>
    <w:rsid w:val="00D0559F"/>
    <w:rsid w:val="00D077E9"/>
    <w:rsid w:val="00D20BFD"/>
    <w:rsid w:val="00D42CB7"/>
    <w:rsid w:val="00D45492"/>
    <w:rsid w:val="00D5413D"/>
    <w:rsid w:val="00D548D6"/>
    <w:rsid w:val="00D570A9"/>
    <w:rsid w:val="00D67DBB"/>
    <w:rsid w:val="00D70D02"/>
    <w:rsid w:val="00D770C7"/>
    <w:rsid w:val="00D86945"/>
    <w:rsid w:val="00D90290"/>
    <w:rsid w:val="00DD152F"/>
    <w:rsid w:val="00DE213F"/>
    <w:rsid w:val="00DE5022"/>
    <w:rsid w:val="00DF027C"/>
    <w:rsid w:val="00E00A32"/>
    <w:rsid w:val="00E0181B"/>
    <w:rsid w:val="00E22ACD"/>
    <w:rsid w:val="00E620B0"/>
    <w:rsid w:val="00E81B40"/>
    <w:rsid w:val="00E94963"/>
    <w:rsid w:val="00EB446E"/>
    <w:rsid w:val="00EB4BB6"/>
    <w:rsid w:val="00EC552F"/>
    <w:rsid w:val="00EC56DF"/>
    <w:rsid w:val="00ED1BC4"/>
    <w:rsid w:val="00EF555B"/>
    <w:rsid w:val="00F027BB"/>
    <w:rsid w:val="00F11DCF"/>
    <w:rsid w:val="00F162EA"/>
    <w:rsid w:val="00F52D27"/>
    <w:rsid w:val="00F647D9"/>
    <w:rsid w:val="00F83527"/>
    <w:rsid w:val="00FA397B"/>
    <w:rsid w:val="00FD583F"/>
    <w:rsid w:val="00FD64F3"/>
    <w:rsid w:val="00FD7488"/>
    <w:rsid w:val="00FE50E0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؛"/>
  <w14:docId w14:val="52BD011F"/>
  <w15:docId w15:val="{565B1031-27F3-41E2-9133-B611B12AA1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Heading1">
    <w:name w:val="heading 1"/>
    <w:basedOn w:val="Normal"/>
    <w:link w:val="Heading1Ch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5"/>
    <w:unhideWhenUsed/>
    <w:qFormat/>
    <w:rsid w:val="00022C2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12639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Subtitle">
    <w:name w:val="Subtitle"/>
    <w:basedOn w:val="Normal"/>
    <w:link w:val="SubtitleCh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SubtitleChar">
    <w:name w:val="Subtitle Char"/>
    <w:basedOn w:val="DefaultParagraphFont"/>
    <w:link w:val="Subtitle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Heading1Char">
    <w:name w:val="Heading 1 Char"/>
    <w:basedOn w:val="DefaultParagraphFont"/>
    <w:link w:val="Heading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Header">
    <w:name w:val="header"/>
    <w:basedOn w:val="Normal"/>
    <w:link w:val="HeaderChar"/>
    <w:uiPriority w:val="8"/>
    <w:unhideWhenUsed/>
    <w:rsid w:val="005037F0"/>
  </w:style>
  <w:style w:type="character" w:customStyle="1" w:styleId="HeaderChar">
    <w:name w:val="Header Char"/>
    <w:basedOn w:val="DefaultParagraphFont"/>
    <w:link w:val="Header"/>
    <w:uiPriority w:val="8"/>
    <w:rsid w:val="0093335D"/>
  </w:style>
  <w:style w:type="paragraph" w:styleId="Footer">
    <w:name w:val="footer"/>
    <w:basedOn w:val="Normal"/>
    <w:link w:val="FooterChar"/>
    <w:uiPriority w:val="99"/>
    <w:unhideWhenUsed/>
    <w:rsid w:val="005037F0"/>
  </w:style>
  <w:style w:type="character" w:customStyle="1" w:styleId="FooterChar">
    <w:name w:val="Footer Char"/>
    <w:basedOn w:val="DefaultParagraphFont"/>
    <w:link w:val="Footer"/>
    <w:uiPriority w:val="99"/>
    <w:rsid w:val="005037F0"/>
    <w:rPr>
      <w:sz w:val="24"/>
      <w:szCs w:val="24"/>
    </w:rPr>
  </w:style>
  <w:style w:type="paragraph" w:customStyle="1" w:styleId="Name">
    <w:name w:val="Name"/>
    <w:basedOn w:val="Normal"/>
    <w:uiPriority w:val="3"/>
    <w:qFormat/>
    <w:rsid w:val="00B231E5"/>
    <w:pPr>
      <w:spacing w:line="240" w:lineRule="auto"/>
      <w:jc w:val="right"/>
    </w:pPr>
  </w:style>
  <w:style w:type="character" w:customStyle="1" w:styleId="Heading2Char">
    <w:name w:val="Heading 2 Char"/>
    <w:basedOn w:val="DefaultParagraphFont"/>
    <w:link w:val="Heading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TableGrid">
    <w:name w:val="Table Grid"/>
    <w:basedOn w:val="TableNormal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unhideWhenUsed/>
    <w:rsid w:val="00D86945"/>
    <w:rPr>
      <w:color w:val="808080"/>
    </w:rPr>
  </w:style>
  <w:style w:type="paragraph" w:customStyle="1" w:styleId="Content">
    <w:name w:val="Content"/>
    <w:basedOn w:val="Normal"/>
    <w:link w:val="ContentChar"/>
    <w:qFormat/>
    <w:rsid w:val="00DF027C"/>
    <w:rPr>
      <w:b w:val="0"/>
    </w:rPr>
  </w:style>
  <w:style w:type="paragraph" w:customStyle="1" w:styleId="EmphasisText">
    <w:name w:val="Emphasis Text"/>
    <w:basedOn w:val="Normal"/>
    <w:link w:val="EmphasisTextChar"/>
    <w:qFormat/>
    <w:rsid w:val="00DF027C"/>
  </w:style>
  <w:style w:type="character" w:customStyle="1" w:styleId="ContentChar">
    <w:name w:val="Content Char"/>
    <w:basedOn w:val="DefaultParagraphFont"/>
    <w:link w:val="Content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EmphasisTextChar">
    <w:name w:val="Emphasis Text Char"/>
    <w:basedOn w:val="DefaultParagraphFont"/>
    <w:link w:val="EmphasisText"/>
    <w:rsid w:val="00DF027C"/>
    <w:rPr>
      <w:rFonts w:eastAsiaTheme="minorEastAsia"/>
      <w:b/>
      <w:color w:val="082A75" w:themeColor="text2"/>
      <w:sz w:val="28"/>
      <w:szCs w:val="22"/>
    </w:rPr>
  </w:style>
  <w:style w:type="character" w:customStyle="1" w:styleId="Heading3Char">
    <w:name w:val="Heading 3 Char"/>
    <w:basedOn w:val="DefaultParagraphFont"/>
    <w:link w:val="Heading3"/>
    <w:uiPriority w:val="5"/>
    <w:rsid w:val="00022C25"/>
    <w:rPr>
      <w:rFonts w:asciiTheme="majorHAnsi" w:eastAsiaTheme="majorEastAsia" w:hAnsiTheme="majorHAnsi" w:cstheme="majorBidi"/>
      <w:b/>
      <w:color w:val="012639" w:themeColor="accent1" w:themeShade="7F"/>
    </w:rPr>
  </w:style>
  <w:style w:type="character" w:styleId="Hyperlink">
    <w:name w:val="Hyperlink"/>
    <w:basedOn w:val="DefaultParagraphFont"/>
    <w:uiPriority w:val="99"/>
    <w:unhideWhenUsed/>
    <w:rsid w:val="00022C25"/>
    <w:rPr>
      <w:color w:val="3592C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2C2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unhideWhenUsed/>
    <w:qFormat/>
    <w:rsid w:val="00637F90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823634"/>
    <w:pPr>
      <w:keepLines/>
      <w:spacing w:after="0" w:line="259" w:lineRule="auto"/>
      <w:outlineLvl w:val="9"/>
    </w:pPr>
    <w:rPr>
      <w:b w:val="0"/>
      <w:color w:val="013A57" w:themeColor="accent1" w:themeShade="BF"/>
      <w:kern w:val="0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823634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23634"/>
    <w:pPr>
      <w:spacing w:after="100"/>
      <w:ind w:left="2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microsoft.com/office/2007/relationships/hdphoto" Target="media/hdphoto1.wdp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en-US%7b3B85F4F8-BA4D-41B7-90DD-C1D949B51BC9%7d\%7b7007BC55-1D27-4DE0-856A-2F498A27FE59%7dTF7e53ee0d-dd7d-4335-8cfd-efae5a747b05e609b54c_win32-b0e449eb299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6456A4D700D44AC29D79AEDD1196F4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C8EC206-D424-40A2-A8E1-D9294F7F52DF}"/>
      </w:docPartPr>
      <w:docPartBody>
        <w:p w:rsidR="009F5B6B" w:rsidRDefault="00000000">
          <w:pPr>
            <w:pStyle w:val="6456A4D700D44AC29D79AEDD1196F4AB"/>
          </w:pPr>
          <w:r w:rsidRPr="00D86945">
            <w:rPr>
              <w:rStyle w:val="SubtitleChar"/>
              <w:b/>
            </w:rPr>
            <w:fldChar w:fldCharType="begin"/>
          </w:r>
          <w:r w:rsidRPr="00D86945">
            <w:rPr>
              <w:rStyle w:val="SubtitleChar"/>
            </w:rPr>
            <w:instrText xml:space="preserve"> DATE  \@ "MMMM d"  \* MERGEFORMAT </w:instrText>
          </w:r>
          <w:r w:rsidRPr="00D86945">
            <w:rPr>
              <w:rStyle w:val="SubtitleChar"/>
              <w:b/>
            </w:rPr>
            <w:fldChar w:fldCharType="separate"/>
          </w:r>
          <w:r>
            <w:rPr>
              <w:rStyle w:val="SubtitleChar"/>
            </w:rPr>
            <w:t>August 26</w:t>
          </w:r>
          <w:r w:rsidRPr="00D86945">
            <w:rPr>
              <w:rStyle w:val="SubtitleChar"/>
              <w:b/>
            </w:rPr>
            <w:fldChar w:fldCharType="end"/>
          </w:r>
        </w:p>
      </w:docPartBody>
    </w:docPart>
    <w:docPart>
      <w:docPartPr>
        <w:name w:val="DF8FF14179CF44F89E9B96D6070316C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010E975-4263-4624-BE27-5D42B6720476}"/>
      </w:docPartPr>
      <w:docPartBody>
        <w:p w:rsidR="009F5B6B" w:rsidRDefault="00000000">
          <w:pPr>
            <w:pStyle w:val="DF8FF14179CF44F89E9B96D6070316C0"/>
          </w:pPr>
          <w:r>
            <w:t>COMPANY NAME</w:t>
          </w:r>
        </w:p>
      </w:docPartBody>
    </w:docPart>
    <w:docPart>
      <w:docPartPr>
        <w:name w:val="3C946DCD9B314ECA956312C0080765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B0D2E3-AC11-4AD2-9D7B-2B643E54CDCF}"/>
      </w:docPartPr>
      <w:docPartBody>
        <w:p w:rsidR="001B3632" w:rsidRDefault="009F5B6B" w:rsidP="009F5B6B">
          <w:pPr>
            <w:pStyle w:val="3C946DCD9B314ECA956312C0080765EF"/>
          </w:pPr>
          <w:r w:rsidRPr="00DF027C">
            <w:t>Subtitle Text Here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110_Besmellah_1(MRT)">
    <w:panose1 w:val="00000000000000000000"/>
    <w:charset w:val="00"/>
    <w:family w:val="auto"/>
    <w:pitch w:val="variable"/>
    <w:sig w:usb0="A00002AF" w:usb1="500078FB" w:usb2="00000000" w:usb3="00000000" w:csb0="0000019F" w:csb1="00000000"/>
  </w:font>
  <w:font w:name="2 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Vazirmatn">
    <w:panose1 w:val="00000000000000000000"/>
    <w:charset w:val="00"/>
    <w:family w:val="auto"/>
    <w:pitch w:val="variable"/>
    <w:sig w:usb0="80002003" w:usb1="80000000" w:usb2="00000008" w:usb3="00000000" w:csb0="00000041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EE6"/>
    <w:rsid w:val="00015189"/>
    <w:rsid w:val="000D6473"/>
    <w:rsid w:val="001B3632"/>
    <w:rsid w:val="001E3992"/>
    <w:rsid w:val="00206B96"/>
    <w:rsid w:val="002B7944"/>
    <w:rsid w:val="002D0B3B"/>
    <w:rsid w:val="003552D0"/>
    <w:rsid w:val="003D1341"/>
    <w:rsid w:val="003E5CB5"/>
    <w:rsid w:val="004406E6"/>
    <w:rsid w:val="00477FAB"/>
    <w:rsid w:val="004930DF"/>
    <w:rsid w:val="004F0910"/>
    <w:rsid w:val="00643828"/>
    <w:rsid w:val="007654D2"/>
    <w:rsid w:val="007704FE"/>
    <w:rsid w:val="007A525A"/>
    <w:rsid w:val="007F387A"/>
    <w:rsid w:val="00854E48"/>
    <w:rsid w:val="00857D1A"/>
    <w:rsid w:val="008A3F48"/>
    <w:rsid w:val="00965B09"/>
    <w:rsid w:val="00980EE6"/>
    <w:rsid w:val="009D1FD5"/>
    <w:rsid w:val="009F5B6B"/>
    <w:rsid w:val="00A72154"/>
    <w:rsid w:val="00AC4BAE"/>
    <w:rsid w:val="00B46CA5"/>
    <w:rsid w:val="00B47A3E"/>
    <w:rsid w:val="00BA3195"/>
    <w:rsid w:val="00E9741F"/>
    <w:rsid w:val="00EC552F"/>
    <w:rsid w:val="00F22F1A"/>
    <w:rsid w:val="00F44777"/>
    <w:rsid w:val="00F81676"/>
    <w:rsid w:val="00FF1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؛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link w:val="SubtitleChar"/>
    <w:uiPriority w:val="2"/>
    <w:qFormat/>
    <w:pPr>
      <w:framePr w:hSpace="180" w:wrap="around" w:vAnchor="text" w:hAnchor="margin" w:y="1167"/>
      <w:spacing w:after="0" w:line="276" w:lineRule="auto"/>
    </w:pPr>
    <w:rPr>
      <w:caps/>
      <w:color w:val="44546A" w:themeColor="text2"/>
      <w:spacing w:val="20"/>
      <w:kern w:val="0"/>
      <w:sz w:val="32"/>
      <w:szCs w:val="22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44546A" w:themeColor="text2"/>
      <w:spacing w:val="20"/>
      <w:kern w:val="0"/>
      <w:sz w:val="32"/>
      <w:szCs w:val="22"/>
      <w14:ligatures w14:val="none"/>
    </w:rPr>
  </w:style>
  <w:style w:type="paragraph" w:customStyle="1" w:styleId="6456A4D700D44AC29D79AEDD1196F4AB">
    <w:name w:val="6456A4D700D44AC29D79AEDD1196F4AB"/>
  </w:style>
  <w:style w:type="paragraph" w:customStyle="1" w:styleId="DF8FF14179CF44F89E9B96D6070316C0">
    <w:name w:val="DF8FF14179CF44F89E9B96D6070316C0"/>
  </w:style>
  <w:style w:type="paragraph" w:customStyle="1" w:styleId="3C946DCD9B314ECA956312C0080765EF">
    <w:name w:val="3C946DCD9B314ECA956312C0080765EF"/>
    <w:rsid w:val="009F5B6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144EA5-89DE-46AA-ACAA-C67417B978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{7007BC55-1D27-4DE0-856A-2F498A27FE59}TF7e53ee0d-dd7d-4335-8cfd-efae5a747b05e609b54c_win32-b0e449eb2992</Template>
  <TotalTime>779</TotalTime>
  <Pages>1</Pages>
  <Words>464</Words>
  <Characters>2647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32</cp:revision>
  <cp:lastPrinted>2025-09-08T07:13:00Z</cp:lastPrinted>
  <dcterms:created xsi:type="dcterms:W3CDTF">2025-08-26T09:17:00Z</dcterms:created>
  <dcterms:modified xsi:type="dcterms:W3CDTF">2025-09-08T07:54:00Z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